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F2B" w:rsidRDefault="00765972" w:rsidP="003A166A">
      <w:pPr>
        <w:pStyle w:val="P11Nzevlnku"/>
      </w:pPr>
      <w:r w:rsidRPr="00765972">
        <w:t>Zatížení svorníků v silně namáhaném masivu</w:t>
      </w:r>
    </w:p>
    <w:p w:rsidR="00E052B3" w:rsidRDefault="00765972" w:rsidP="003A166A">
      <w:pPr>
        <w:pStyle w:val="P11Nzevlnku"/>
      </w:pPr>
      <w:r>
        <w:t>Bolts Loading in the strongly stressed rock mass</w:t>
      </w:r>
    </w:p>
    <w:p w:rsidR="009C6FF7" w:rsidRDefault="009C6FF7" w:rsidP="003A166A">
      <w:pPr>
        <w:pStyle w:val="P11Nzevlnku"/>
      </w:pPr>
    </w:p>
    <w:p w:rsidR="003A166A" w:rsidRPr="00551D9F" w:rsidRDefault="00765972" w:rsidP="003A166A">
      <w:pPr>
        <w:pStyle w:val="P12Autor"/>
      </w:pPr>
      <w:r>
        <w:t xml:space="preserve">Ing. Petr </w:t>
      </w:r>
      <w:proofErr w:type="spellStart"/>
      <w:r>
        <w:t>Waclawik</w:t>
      </w:r>
      <w:proofErr w:type="spellEnd"/>
      <w:r>
        <w:t>, Ph.D.</w:t>
      </w:r>
    </w:p>
    <w:p w:rsidR="005B4F2B" w:rsidRDefault="00765972" w:rsidP="005B4F2B">
      <w:pPr>
        <w:pStyle w:val="P13Kontakty"/>
      </w:pPr>
      <w:r>
        <w:t xml:space="preserve">Ústav </w:t>
      </w:r>
      <w:proofErr w:type="spellStart"/>
      <w:r>
        <w:t>geoniky</w:t>
      </w:r>
      <w:proofErr w:type="spellEnd"/>
      <w:r>
        <w:t xml:space="preserve"> AV ČR, </w:t>
      </w:r>
      <w:proofErr w:type="spellStart"/>
      <w:proofErr w:type="gramStart"/>
      <w:r>
        <w:t>v.v.</w:t>
      </w:r>
      <w:proofErr w:type="gramEnd"/>
      <w:r>
        <w:t>i</w:t>
      </w:r>
      <w:proofErr w:type="spellEnd"/>
      <w:r>
        <w:t>.</w:t>
      </w:r>
      <w:r w:rsidR="005B4F2B">
        <w:t xml:space="preserve">, </w:t>
      </w:r>
      <w:r w:rsidR="0087609C">
        <w:t xml:space="preserve">Institut čistých technologií, </w:t>
      </w:r>
      <w:r>
        <w:t>Studentská 1768, Ostrava-Poruba 70800</w:t>
      </w:r>
      <w:r w:rsidR="005B4F2B">
        <w:t xml:space="preserve">, </w:t>
      </w:r>
      <w:r>
        <w:t>petr.waclawik@ugn.cas.cz</w:t>
      </w:r>
    </w:p>
    <w:p w:rsidR="00765972" w:rsidRPr="00551D9F" w:rsidRDefault="0087609C" w:rsidP="00765972">
      <w:pPr>
        <w:pStyle w:val="P12Autor"/>
      </w:pPr>
      <w:r>
        <w:t xml:space="preserve">Dr. </w:t>
      </w:r>
      <w:proofErr w:type="spellStart"/>
      <w:r>
        <w:t>Sahendra</w:t>
      </w:r>
      <w:proofErr w:type="spellEnd"/>
      <w:r>
        <w:t xml:space="preserve"> </w:t>
      </w:r>
      <w:proofErr w:type="spellStart"/>
      <w:r>
        <w:t>Ram</w:t>
      </w:r>
      <w:proofErr w:type="spellEnd"/>
    </w:p>
    <w:p w:rsidR="0087609C" w:rsidRDefault="0087609C" w:rsidP="00765972">
      <w:pPr>
        <w:pStyle w:val="P13Kontakty"/>
      </w:pPr>
      <w:r>
        <w:t xml:space="preserve">Ústav </w:t>
      </w:r>
      <w:proofErr w:type="spellStart"/>
      <w:r>
        <w:t>geoniky</w:t>
      </w:r>
      <w:proofErr w:type="spellEnd"/>
      <w:r>
        <w:t xml:space="preserve"> AV ČR, </w:t>
      </w:r>
      <w:proofErr w:type="spellStart"/>
      <w:proofErr w:type="gramStart"/>
      <w:r>
        <w:t>v.v.</w:t>
      </w:r>
      <w:proofErr w:type="gramEnd"/>
      <w:r>
        <w:t>i</w:t>
      </w:r>
      <w:proofErr w:type="spellEnd"/>
      <w:r>
        <w:t xml:space="preserve">., Institut čistých technologií, Studentská 1768, Ostrava-Poruba 70800, </w:t>
      </w:r>
      <w:r w:rsidRPr="0087609C">
        <w:t>sahendra18@gmail.com</w:t>
      </w:r>
      <w:r w:rsidR="00765972">
        <w:t xml:space="preserve"> </w:t>
      </w:r>
      <w:r>
        <w:t xml:space="preserve"> </w:t>
      </w:r>
    </w:p>
    <w:p w:rsidR="0087609C" w:rsidRPr="00551D9F" w:rsidRDefault="0087609C" w:rsidP="0087609C">
      <w:pPr>
        <w:pStyle w:val="P12Autor"/>
      </w:pPr>
      <w:r>
        <w:t xml:space="preserve">doc. Ing. Richard </w:t>
      </w:r>
      <w:proofErr w:type="spellStart"/>
      <w:r>
        <w:t>Šňupárek</w:t>
      </w:r>
      <w:proofErr w:type="spellEnd"/>
      <w:r>
        <w:t>, CSc.</w:t>
      </w:r>
    </w:p>
    <w:p w:rsidR="0087609C" w:rsidRDefault="00E844ED" w:rsidP="0087609C">
      <w:pPr>
        <w:pStyle w:val="P13Kontakty"/>
      </w:pPr>
      <w:r>
        <w:t xml:space="preserve">Ústav </w:t>
      </w:r>
      <w:proofErr w:type="spellStart"/>
      <w:r>
        <w:t>geoniky</w:t>
      </w:r>
      <w:proofErr w:type="spellEnd"/>
      <w:r>
        <w:t xml:space="preserve"> AV ČR, </w:t>
      </w:r>
      <w:proofErr w:type="spellStart"/>
      <w:proofErr w:type="gramStart"/>
      <w:r>
        <w:t>v.v.</w:t>
      </w:r>
      <w:proofErr w:type="gramEnd"/>
      <w:r>
        <w:t>i</w:t>
      </w:r>
      <w:proofErr w:type="spellEnd"/>
      <w:r>
        <w:t>., Institut čistých technologií, Studentská 1768, Ostrava-Poruba</w:t>
      </w:r>
      <w:r w:rsidR="00BD0550">
        <w:t xml:space="preserve"> 70800,</w:t>
      </w:r>
      <w:r w:rsidR="0087609C">
        <w:t xml:space="preserve"> richard.snuparek@ugn.cas.cz</w:t>
      </w:r>
    </w:p>
    <w:p w:rsidR="00AC4599" w:rsidRPr="009516C1" w:rsidRDefault="00803FD9" w:rsidP="00C5264C">
      <w:pPr>
        <w:pStyle w:val="P21Abstraktnadpis"/>
        <w:rPr>
          <w:lang w:val="cs-CZ"/>
        </w:rPr>
      </w:pPr>
      <w:proofErr w:type="spellStart"/>
      <w:r w:rsidRPr="009516C1">
        <w:rPr>
          <w:lang w:val="cs-CZ"/>
        </w:rPr>
        <w:t>Abstract</w:t>
      </w:r>
      <w:bookmarkStart w:id="0" w:name="_GoBack"/>
      <w:bookmarkEnd w:id="0"/>
      <w:proofErr w:type="spellEnd"/>
    </w:p>
    <w:p w:rsidR="00854665" w:rsidRPr="004A0242" w:rsidRDefault="00137D8D" w:rsidP="009C2627">
      <w:pPr>
        <w:pStyle w:val="P22Abstrakttext"/>
        <w:rPr>
          <w:lang w:val="cs-CZ"/>
        </w:rPr>
      </w:pPr>
      <w:proofErr w:type="spellStart"/>
      <w:r w:rsidRPr="00137D8D">
        <w:rPr>
          <w:lang w:val="cs-CZ"/>
        </w:rPr>
        <w:t>The</w:t>
      </w:r>
      <w:proofErr w:type="spellEnd"/>
      <w:r w:rsidRPr="00137D8D">
        <w:rPr>
          <w:lang w:val="cs-CZ"/>
        </w:rPr>
        <w:t xml:space="preserve"> trial test </w:t>
      </w:r>
      <w:proofErr w:type="spellStart"/>
      <w:r w:rsidRPr="00137D8D">
        <w:rPr>
          <w:lang w:val="cs-CZ"/>
        </w:rPr>
        <w:t>of</w:t>
      </w:r>
      <w:proofErr w:type="spellEnd"/>
      <w:r w:rsidRPr="00137D8D">
        <w:rPr>
          <w:lang w:val="cs-CZ"/>
        </w:rPr>
        <w:t xml:space="preserve"> </w:t>
      </w:r>
      <w:proofErr w:type="spellStart"/>
      <w:r w:rsidRPr="00137D8D">
        <w:rPr>
          <w:lang w:val="cs-CZ"/>
        </w:rPr>
        <w:t>new</w:t>
      </w:r>
      <w:proofErr w:type="spellEnd"/>
      <w:r w:rsidRPr="00137D8D">
        <w:rPr>
          <w:lang w:val="cs-CZ"/>
        </w:rPr>
        <w:t xml:space="preserve"> </w:t>
      </w:r>
      <w:proofErr w:type="spellStart"/>
      <w:r w:rsidRPr="00137D8D">
        <w:rPr>
          <w:lang w:val="cs-CZ"/>
        </w:rPr>
        <w:t>mining</w:t>
      </w:r>
      <w:proofErr w:type="spellEnd"/>
      <w:r w:rsidRPr="00137D8D">
        <w:rPr>
          <w:lang w:val="cs-CZ"/>
        </w:rPr>
        <w:t xml:space="preserve"> </w:t>
      </w:r>
      <w:proofErr w:type="spellStart"/>
      <w:r w:rsidRPr="00137D8D">
        <w:rPr>
          <w:lang w:val="cs-CZ"/>
        </w:rPr>
        <w:t>method</w:t>
      </w:r>
      <w:proofErr w:type="spellEnd"/>
      <w:r w:rsidRPr="00137D8D">
        <w:rPr>
          <w:lang w:val="cs-CZ"/>
        </w:rPr>
        <w:t xml:space="preserve"> “</w:t>
      </w:r>
      <w:proofErr w:type="spellStart"/>
      <w:r w:rsidRPr="00137D8D">
        <w:rPr>
          <w:lang w:val="cs-CZ"/>
        </w:rPr>
        <w:t>Roadway-Pillar</w:t>
      </w:r>
      <w:proofErr w:type="spellEnd"/>
      <w:r w:rsidRPr="00137D8D">
        <w:rPr>
          <w:lang w:val="cs-CZ"/>
        </w:rPr>
        <w:t xml:space="preserve">” </w:t>
      </w:r>
      <w:proofErr w:type="spellStart"/>
      <w:r w:rsidRPr="00137D8D">
        <w:rPr>
          <w:lang w:val="cs-CZ"/>
        </w:rPr>
        <w:t>was</w:t>
      </w:r>
      <w:proofErr w:type="spellEnd"/>
      <w:r w:rsidRPr="00137D8D">
        <w:rPr>
          <w:lang w:val="cs-CZ"/>
        </w:rPr>
        <w:t xml:space="preserve"> </w:t>
      </w:r>
      <w:proofErr w:type="spellStart"/>
      <w:r w:rsidRPr="00137D8D">
        <w:rPr>
          <w:lang w:val="cs-CZ"/>
        </w:rPr>
        <w:t>finished</w:t>
      </w:r>
      <w:proofErr w:type="spellEnd"/>
      <w:r w:rsidRPr="00137D8D">
        <w:rPr>
          <w:lang w:val="cs-CZ"/>
        </w:rPr>
        <w:t xml:space="preserve"> </w:t>
      </w:r>
      <w:proofErr w:type="spellStart"/>
      <w:r w:rsidRPr="00137D8D">
        <w:rPr>
          <w:lang w:val="cs-CZ"/>
        </w:rPr>
        <w:t>at</w:t>
      </w:r>
      <w:proofErr w:type="spellEnd"/>
      <w:r w:rsidRPr="00137D8D">
        <w:rPr>
          <w:lang w:val="cs-CZ"/>
        </w:rPr>
        <w:t xml:space="preserve"> </w:t>
      </w:r>
      <w:proofErr w:type="spellStart"/>
      <w:r w:rsidRPr="00137D8D">
        <w:rPr>
          <w:lang w:val="cs-CZ"/>
        </w:rPr>
        <w:t>the</w:t>
      </w:r>
      <w:proofErr w:type="spellEnd"/>
      <w:r w:rsidRPr="00137D8D">
        <w:rPr>
          <w:lang w:val="cs-CZ"/>
        </w:rPr>
        <w:t xml:space="preserve"> underground </w:t>
      </w:r>
      <w:proofErr w:type="spellStart"/>
      <w:r w:rsidRPr="00137D8D">
        <w:rPr>
          <w:lang w:val="cs-CZ"/>
        </w:rPr>
        <w:t>coal</w:t>
      </w:r>
      <w:proofErr w:type="spellEnd"/>
      <w:r w:rsidRPr="00137D8D">
        <w:rPr>
          <w:lang w:val="cs-CZ"/>
        </w:rPr>
        <w:t xml:space="preserve"> mine</w:t>
      </w:r>
      <w:r>
        <w:rPr>
          <w:lang w:val="cs-CZ"/>
        </w:rPr>
        <w:t xml:space="preserve"> – ČSM Mine</w:t>
      </w:r>
      <w:r w:rsidRPr="00137D8D">
        <w:rPr>
          <w:lang w:val="cs-CZ"/>
        </w:rPr>
        <w:t>.</w:t>
      </w:r>
      <w:r w:rsidR="00AA1BD1">
        <w:rPr>
          <w:lang w:val="cs-CZ"/>
        </w:rPr>
        <w:t xml:space="preserve"> </w:t>
      </w:r>
      <w:proofErr w:type="spellStart"/>
      <w:r w:rsidR="00AA1BD1" w:rsidRPr="00AA1BD1">
        <w:rPr>
          <w:lang w:val="cs-CZ"/>
        </w:rPr>
        <w:t>The</w:t>
      </w:r>
      <w:proofErr w:type="spellEnd"/>
      <w:r w:rsidR="00AA1BD1" w:rsidRPr="00AA1BD1">
        <w:rPr>
          <w:lang w:val="cs-CZ"/>
        </w:rPr>
        <w:t xml:space="preserve"> </w:t>
      </w:r>
      <w:proofErr w:type="spellStart"/>
      <w:r w:rsidR="00AA1BD1" w:rsidRPr="00137D8D">
        <w:rPr>
          <w:lang w:val="cs-CZ"/>
        </w:rPr>
        <w:t>wide</w:t>
      </w:r>
      <w:proofErr w:type="spellEnd"/>
      <w:r w:rsidR="00AA1BD1" w:rsidRPr="00137D8D">
        <w:rPr>
          <w:lang w:val="cs-CZ"/>
        </w:rPr>
        <w:t xml:space="preserve"> </w:t>
      </w:r>
      <w:proofErr w:type="spellStart"/>
      <w:r w:rsidR="00AA1BD1" w:rsidRPr="00137D8D">
        <w:rPr>
          <w:lang w:val="cs-CZ"/>
        </w:rPr>
        <w:t>ranging</w:t>
      </w:r>
      <w:proofErr w:type="spellEnd"/>
      <w:r w:rsidR="00AA1BD1" w:rsidRPr="00AA1BD1">
        <w:rPr>
          <w:lang w:val="cs-CZ"/>
        </w:rPr>
        <w:t xml:space="preserve"> monitoring </w:t>
      </w:r>
      <w:proofErr w:type="spellStart"/>
      <w:r w:rsidR="00AA1BD1" w:rsidRPr="00AA1BD1">
        <w:rPr>
          <w:lang w:val="cs-CZ"/>
        </w:rPr>
        <w:t>was</w:t>
      </w:r>
      <w:proofErr w:type="spellEnd"/>
      <w:r w:rsidR="00AA1BD1" w:rsidRPr="00AA1BD1">
        <w:rPr>
          <w:lang w:val="cs-CZ"/>
        </w:rPr>
        <w:t xml:space="preserve"> </w:t>
      </w:r>
      <w:proofErr w:type="spellStart"/>
      <w:r w:rsidR="00AA1BD1" w:rsidRPr="00AA1BD1">
        <w:rPr>
          <w:lang w:val="cs-CZ"/>
        </w:rPr>
        <w:t>focused</w:t>
      </w:r>
      <w:proofErr w:type="spellEnd"/>
      <w:r w:rsidR="00AA1BD1" w:rsidRPr="00AA1BD1">
        <w:rPr>
          <w:lang w:val="cs-CZ"/>
        </w:rPr>
        <w:t xml:space="preserve"> on </w:t>
      </w:r>
      <w:proofErr w:type="spellStart"/>
      <w:r w:rsidR="00AA1BD1" w:rsidRPr="00AA1BD1">
        <w:rPr>
          <w:lang w:val="cs-CZ"/>
        </w:rPr>
        <w:t>the</w:t>
      </w:r>
      <w:proofErr w:type="spellEnd"/>
      <w:r w:rsidR="00AA1BD1" w:rsidRPr="00AA1BD1">
        <w:rPr>
          <w:lang w:val="cs-CZ"/>
        </w:rPr>
        <w:t xml:space="preserve"> </w:t>
      </w:r>
      <w:proofErr w:type="spellStart"/>
      <w:r w:rsidR="00AA1BD1" w:rsidRPr="00AA1BD1">
        <w:rPr>
          <w:lang w:val="cs-CZ"/>
        </w:rPr>
        <w:t>load</w:t>
      </w:r>
      <w:proofErr w:type="spellEnd"/>
      <w:r w:rsidR="00AA1BD1" w:rsidRPr="00AA1BD1">
        <w:rPr>
          <w:lang w:val="cs-CZ"/>
        </w:rPr>
        <w:t xml:space="preserve"> </w:t>
      </w:r>
      <w:proofErr w:type="spellStart"/>
      <w:r w:rsidR="00AA1BD1" w:rsidRPr="00AA1BD1">
        <w:rPr>
          <w:lang w:val="cs-CZ"/>
        </w:rPr>
        <w:t>bearing</w:t>
      </w:r>
      <w:proofErr w:type="spellEnd"/>
      <w:r w:rsidR="00AA1BD1" w:rsidRPr="00AA1BD1">
        <w:rPr>
          <w:lang w:val="cs-CZ"/>
        </w:rPr>
        <w:t xml:space="preserve"> </w:t>
      </w:r>
      <w:proofErr w:type="spellStart"/>
      <w:r w:rsidR="00AA1BD1" w:rsidRPr="00AA1BD1">
        <w:rPr>
          <w:lang w:val="cs-CZ"/>
        </w:rPr>
        <w:t>capacity</w:t>
      </w:r>
      <w:proofErr w:type="spellEnd"/>
      <w:r w:rsidR="00AA1BD1" w:rsidRPr="00AA1BD1">
        <w:rPr>
          <w:lang w:val="cs-CZ"/>
        </w:rPr>
        <w:t xml:space="preserve"> </w:t>
      </w:r>
      <w:proofErr w:type="spellStart"/>
      <w:r w:rsidR="00AA1BD1" w:rsidRPr="00AA1BD1">
        <w:rPr>
          <w:lang w:val="cs-CZ"/>
        </w:rPr>
        <w:t>of</w:t>
      </w:r>
      <w:proofErr w:type="spellEnd"/>
      <w:r w:rsidR="00AA1BD1" w:rsidRPr="00AA1BD1">
        <w:rPr>
          <w:lang w:val="cs-CZ"/>
        </w:rPr>
        <w:t xml:space="preserve"> </w:t>
      </w:r>
      <w:proofErr w:type="spellStart"/>
      <w:r w:rsidR="00AA1BD1" w:rsidRPr="00AA1BD1">
        <w:rPr>
          <w:lang w:val="cs-CZ"/>
        </w:rPr>
        <w:t>coal</w:t>
      </w:r>
      <w:proofErr w:type="spellEnd"/>
      <w:r w:rsidR="00AA1BD1" w:rsidRPr="00AA1BD1">
        <w:rPr>
          <w:lang w:val="cs-CZ"/>
        </w:rPr>
        <w:t xml:space="preserve"> </w:t>
      </w:r>
      <w:proofErr w:type="spellStart"/>
      <w:r w:rsidR="00AA1BD1" w:rsidRPr="00AA1BD1">
        <w:rPr>
          <w:lang w:val="cs-CZ"/>
        </w:rPr>
        <w:t>pillars</w:t>
      </w:r>
      <w:proofErr w:type="spellEnd"/>
      <w:r w:rsidR="00AA1BD1" w:rsidRPr="00AA1BD1">
        <w:rPr>
          <w:lang w:val="cs-CZ"/>
        </w:rPr>
        <w:t xml:space="preserve"> and </w:t>
      </w:r>
      <w:proofErr w:type="spellStart"/>
      <w:r w:rsidR="00AA1BD1" w:rsidRPr="00AA1BD1">
        <w:rPr>
          <w:lang w:val="cs-CZ"/>
        </w:rPr>
        <w:t>strata</w:t>
      </w:r>
      <w:proofErr w:type="spellEnd"/>
      <w:r w:rsidR="00AA1BD1" w:rsidRPr="00AA1BD1">
        <w:rPr>
          <w:lang w:val="cs-CZ"/>
        </w:rPr>
        <w:t xml:space="preserve"> </w:t>
      </w:r>
      <w:proofErr w:type="spellStart"/>
      <w:r w:rsidR="00AA1BD1" w:rsidRPr="00AA1BD1">
        <w:rPr>
          <w:lang w:val="cs-CZ"/>
        </w:rPr>
        <w:t>deformation</w:t>
      </w:r>
      <w:proofErr w:type="spellEnd"/>
      <w:r w:rsidR="00AA1BD1" w:rsidRPr="00AA1BD1">
        <w:rPr>
          <w:lang w:val="cs-CZ"/>
        </w:rPr>
        <w:t xml:space="preserve"> </w:t>
      </w:r>
      <w:proofErr w:type="spellStart"/>
      <w:r w:rsidR="00AA1BD1" w:rsidRPr="00AA1BD1">
        <w:rPr>
          <w:lang w:val="cs-CZ"/>
        </w:rPr>
        <w:t>changes</w:t>
      </w:r>
      <w:proofErr w:type="spellEnd"/>
      <w:r w:rsidR="00AA1BD1" w:rsidRPr="00AA1BD1">
        <w:rPr>
          <w:lang w:val="cs-CZ"/>
        </w:rPr>
        <w:t xml:space="preserve"> </w:t>
      </w:r>
      <w:proofErr w:type="spellStart"/>
      <w:r w:rsidR="00AA1BD1" w:rsidRPr="00AA1BD1">
        <w:rPr>
          <w:lang w:val="cs-CZ"/>
        </w:rPr>
        <w:t>induced</w:t>
      </w:r>
      <w:proofErr w:type="spellEnd"/>
      <w:r w:rsidR="00AA1BD1" w:rsidRPr="00AA1BD1">
        <w:rPr>
          <w:lang w:val="cs-CZ"/>
        </w:rPr>
        <w:t xml:space="preserve"> by </w:t>
      </w:r>
      <w:proofErr w:type="spellStart"/>
      <w:r w:rsidR="00AA1BD1" w:rsidRPr="00AA1BD1">
        <w:rPr>
          <w:lang w:val="cs-CZ"/>
        </w:rPr>
        <w:t>the</w:t>
      </w:r>
      <w:proofErr w:type="spellEnd"/>
      <w:r w:rsidR="00AA1BD1" w:rsidRPr="00AA1BD1">
        <w:rPr>
          <w:lang w:val="cs-CZ"/>
        </w:rPr>
        <w:t xml:space="preserve"> </w:t>
      </w:r>
      <w:proofErr w:type="spellStart"/>
      <w:r w:rsidR="00AA1BD1">
        <w:rPr>
          <w:lang w:val="cs-CZ"/>
        </w:rPr>
        <w:t>roadway-</w:t>
      </w:r>
      <w:r w:rsidR="00AA1BD1" w:rsidRPr="00AA1BD1">
        <w:rPr>
          <w:lang w:val="cs-CZ"/>
        </w:rPr>
        <w:t>pillar</w:t>
      </w:r>
      <w:proofErr w:type="spellEnd"/>
      <w:r w:rsidR="00AA1BD1" w:rsidRPr="00AA1BD1">
        <w:rPr>
          <w:lang w:val="cs-CZ"/>
        </w:rPr>
        <w:t xml:space="preserve"> </w:t>
      </w:r>
      <w:proofErr w:type="spellStart"/>
      <w:r w:rsidR="00AA1BD1" w:rsidRPr="00AA1BD1">
        <w:rPr>
          <w:lang w:val="cs-CZ"/>
        </w:rPr>
        <w:t>mining</w:t>
      </w:r>
      <w:proofErr w:type="spellEnd"/>
      <w:r w:rsidR="00AA1BD1" w:rsidRPr="00AA1BD1">
        <w:rPr>
          <w:lang w:val="cs-CZ"/>
        </w:rPr>
        <w:t xml:space="preserve"> </w:t>
      </w:r>
      <w:proofErr w:type="spellStart"/>
      <w:r w:rsidR="00AA1BD1" w:rsidRPr="00AA1BD1">
        <w:rPr>
          <w:lang w:val="cs-CZ"/>
        </w:rPr>
        <w:t>method</w:t>
      </w:r>
      <w:proofErr w:type="spellEnd"/>
      <w:r w:rsidR="00AA1BD1" w:rsidRPr="00AA1BD1">
        <w:rPr>
          <w:lang w:val="cs-CZ"/>
        </w:rPr>
        <w:t>.</w:t>
      </w:r>
      <w:r w:rsidR="00AA1BD1">
        <w:rPr>
          <w:lang w:val="cs-CZ"/>
        </w:rPr>
        <w:t xml:space="preserve"> </w:t>
      </w:r>
      <w:proofErr w:type="spellStart"/>
      <w:r w:rsidR="00E844ED" w:rsidRPr="00E844ED">
        <w:rPr>
          <w:lang w:val="cs-CZ"/>
        </w:rPr>
        <w:t>The</w:t>
      </w:r>
      <w:proofErr w:type="spellEnd"/>
      <w:r w:rsidR="00E844ED" w:rsidRPr="00E844ED">
        <w:rPr>
          <w:lang w:val="cs-CZ"/>
        </w:rPr>
        <w:t xml:space="preserve"> </w:t>
      </w:r>
      <w:proofErr w:type="spellStart"/>
      <w:r w:rsidR="00E844ED" w:rsidRPr="00E844ED">
        <w:rPr>
          <w:lang w:val="cs-CZ"/>
        </w:rPr>
        <w:t>results</w:t>
      </w:r>
      <w:proofErr w:type="spellEnd"/>
      <w:r w:rsidR="00E844ED" w:rsidRPr="00E844ED">
        <w:rPr>
          <w:lang w:val="cs-CZ"/>
        </w:rPr>
        <w:t xml:space="preserve"> </w:t>
      </w:r>
      <w:proofErr w:type="spellStart"/>
      <w:r w:rsidR="00E844ED" w:rsidRPr="00E844ED">
        <w:rPr>
          <w:lang w:val="cs-CZ"/>
        </w:rPr>
        <w:t>of</w:t>
      </w:r>
      <w:proofErr w:type="spellEnd"/>
      <w:r w:rsidR="00E844ED" w:rsidRPr="00E844ED">
        <w:rPr>
          <w:lang w:val="cs-CZ"/>
        </w:rPr>
        <w:t xml:space="preserve"> monitoring </w:t>
      </w:r>
      <w:proofErr w:type="spellStart"/>
      <w:r w:rsidR="00E844ED" w:rsidRPr="00E844ED">
        <w:rPr>
          <w:lang w:val="cs-CZ"/>
        </w:rPr>
        <w:t>allowed</w:t>
      </w:r>
      <w:proofErr w:type="spellEnd"/>
      <w:r w:rsidR="00E844ED" w:rsidRPr="00E844ED">
        <w:rPr>
          <w:lang w:val="cs-CZ"/>
        </w:rPr>
        <w:t xml:space="preserve"> </w:t>
      </w:r>
      <w:proofErr w:type="spellStart"/>
      <w:r w:rsidR="00E844ED">
        <w:rPr>
          <w:lang w:val="cs-CZ"/>
        </w:rPr>
        <w:t>bolts</w:t>
      </w:r>
      <w:proofErr w:type="spellEnd"/>
      <w:r w:rsidR="00E844ED" w:rsidRPr="00E844ED">
        <w:rPr>
          <w:lang w:val="cs-CZ"/>
        </w:rPr>
        <w:t xml:space="preserve"> </w:t>
      </w:r>
      <w:proofErr w:type="spellStart"/>
      <w:r w:rsidR="00E844ED" w:rsidRPr="00E844ED">
        <w:rPr>
          <w:lang w:val="cs-CZ"/>
        </w:rPr>
        <w:t>loading</w:t>
      </w:r>
      <w:proofErr w:type="spellEnd"/>
      <w:r w:rsidR="00E844ED">
        <w:rPr>
          <w:lang w:val="cs-CZ"/>
        </w:rPr>
        <w:t xml:space="preserve"> and </w:t>
      </w:r>
      <w:proofErr w:type="spellStart"/>
      <w:r w:rsidR="00E844ED">
        <w:rPr>
          <w:lang w:val="cs-CZ"/>
        </w:rPr>
        <w:t>loading</w:t>
      </w:r>
      <w:proofErr w:type="spellEnd"/>
      <w:r w:rsidR="00E844ED" w:rsidRPr="00E844ED">
        <w:rPr>
          <w:lang w:val="cs-CZ"/>
        </w:rPr>
        <w:t xml:space="preserve"> </w:t>
      </w:r>
      <w:proofErr w:type="spellStart"/>
      <w:r w:rsidR="00E844ED" w:rsidRPr="00E844ED">
        <w:rPr>
          <w:lang w:val="cs-CZ"/>
        </w:rPr>
        <w:t>characteristics</w:t>
      </w:r>
      <w:proofErr w:type="spellEnd"/>
      <w:r w:rsidR="00E844ED" w:rsidRPr="00E844ED">
        <w:rPr>
          <w:lang w:val="cs-CZ"/>
        </w:rPr>
        <w:t xml:space="preserve"> to </w:t>
      </w:r>
      <w:proofErr w:type="spellStart"/>
      <w:r w:rsidR="00E844ED" w:rsidRPr="00E844ED">
        <w:rPr>
          <w:lang w:val="cs-CZ"/>
        </w:rPr>
        <w:t>be</w:t>
      </w:r>
      <w:proofErr w:type="spellEnd"/>
      <w:r w:rsidR="00E844ED" w:rsidRPr="00E844ED">
        <w:rPr>
          <w:lang w:val="cs-CZ"/>
        </w:rPr>
        <w:t xml:space="preserve"> </w:t>
      </w:r>
      <w:proofErr w:type="spellStart"/>
      <w:r w:rsidR="00E844ED" w:rsidRPr="00E844ED">
        <w:rPr>
          <w:lang w:val="cs-CZ"/>
        </w:rPr>
        <w:t>described</w:t>
      </w:r>
      <w:proofErr w:type="spellEnd"/>
      <w:r w:rsidR="00E844ED" w:rsidRPr="00E844ED">
        <w:rPr>
          <w:lang w:val="cs-CZ"/>
        </w:rPr>
        <w:t>.</w:t>
      </w:r>
      <w:r w:rsidR="00E844ED">
        <w:rPr>
          <w:lang w:val="cs-CZ"/>
        </w:rPr>
        <w:t xml:space="preserve"> </w:t>
      </w:r>
      <w:proofErr w:type="spellStart"/>
      <w:r w:rsidRPr="00137D8D">
        <w:rPr>
          <w:lang w:val="cs-CZ"/>
        </w:rPr>
        <w:t>Further</w:t>
      </w:r>
      <w:proofErr w:type="spellEnd"/>
      <w:r w:rsidRPr="00137D8D">
        <w:rPr>
          <w:lang w:val="cs-CZ"/>
        </w:rPr>
        <w:t xml:space="preserve">, </w:t>
      </w:r>
      <w:proofErr w:type="spellStart"/>
      <w:r w:rsidRPr="00137D8D">
        <w:rPr>
          <w:lang w:val="cs-CZ"/>
        </w:rPr>
        <w:t>an</w:t>
      </w:r>
      <w:proofErr w:type="spellEnd"/>
      <w:r w:rsidRPr="00137D8D">
        <w:rPr>
          <w:lang w:val="cs-CZ"/>
        </w:rPr>
        <w:t xml:space="preserve"> </w:t>
      </w:r>
      <w:proofErr w:type="spellStart"/>
      <w:r w:rsidRPr="00137D8D">
        <w:rPr>
          <w:lang w:val="cs-CZ"/>
        </w:rPr>
        <w:t>attempt</w:t>
      </w:r>
      <w:proofErr w:type="spellEnd"/>
      <w:r w:rsidRPr="00137D8D">
        <w:rPr>
          <w:lang w:val="cs-CZ"/>
        </w:rPr>
        <w:t xml:space="preserve"> </w:t>
      </w:r>
      <w:proofErr w:type="spellStart"/>
      <w:r w:rsidRPr="00137D8D">
        <w:rPr>
          <w:lang w:val="cs-CZ"/>
        </w:rPr>
        <w:t>is</w:t>
      </w:r>
      <w:proofErr w:type="spellEnd"/>
      <w:r w:rsidRPr="00137D8D">
        <w:rPr>
          <w:lang w:val="cs-CZ"/>
        </w:rPr>
        <w:t xml:space="preserve"> made to </w:t>
      </w:r>
      <w:proofErr w:type="spellStart"/>
      <w:r w:rsidRPr="00137D8D">
        <w:rPr>
          <w:lang w:val="cs-CZ"/>
        </w:rPr>
        <w:t>understand</w:t>
      </w:r>
      <w:proofErr w:type="spellEnd"/>
      <w:r w:rsidRPr="00137D8D">
        <w:rPr>
          <w:lang w:val="cs-CZ"/>
        </w:rPr>
        <w:t xml:space="preserve"> </w:t>
      </w:r>
      <w:proofErr w:type="spellStart"/>
      <w:r w:rsidRPr="00137D8D">
        <w:rPr>
          <w:lang w:val="cs-CZ"/>
        </w:rPr>
        <w:t>the</w:t>
      </w:r>
      <w:proofErr w:type="spellEnd"/>
      <w:r w:rsidRPr="00137D8D">
        <w:rPr>
          <w:lang w:val="cs-CZ"/>
        </w:rPr>
        <w:t xml:space="preserve"> rock </w:t>
      </w:r>
      <w:proofErr w:type="spellStart"/>
      <w:r w:rsidRPr="00137D8D">
        <w:rPr>
          <w:lang w:val="cs-CZ"/>
        </w:rPr>
        <w:t>bolt</w:t>
      </w:r>
      <w:proofErr w:type="spellEnd"/>
      <w:r w:rsidRPr="00137D8D">
        <w:rPr>
          <w:lang w:val="cs-CZ"/>
        </w:rPr>
        <w:t xml:space="preserve"> </w:t>
      </w:r>
      <w:proofErr w:type="spellStart"/>
      <w:r w:rsidRPr="00137D8D">
        <w:rPr>
          <w:lang w:val="cs-CZ"/>
        </w:rPr>
        <w:t>loading</w:t>
      </w:r>
      <w:proofErr w:type="spellEnd"/>
      <w:r w:rsidRPr="00137D8D">
        <w:rPr>
          <w:lang w:val="cs-CZ"/>
        </w:rPr>
        <w:t xml:space="preserve"> </w:t>
      </w:r>
      <w:proofErr w:type="spellStart"/>
      <w:r w:rsidRPr="00137D8D">
        <w:rPr>
          <w:lang w:val="cs-CZ"/>
        </w:rPr>
        <w:t>characteristics</w:t>
      </w:r>
      <w:proofErr w:type="spellEnd"/>
      <w:r w:rsidRPr="00137D8D">
        <w:rPr>
          <w:lang w:val="cs-CZ"/>
        </w:rPr>
        <w:t xml:space="preserve"> </w:t>
      </w:r>
      <w:proofErr w:type="spellStart"/>
      <w:r w:rsidRPr="00137D8D">
        <w:rPr>
          <w:lang w:val="cs-CZ"/>
        </w:rPr>
        <w:t>at</w:t>
      </w:r>
      <w:proofErr w:type="spellEnd"/>
      <w:r w:rsidRPr="00137D8D">
        <w:rPr>
          <w:lang w:val="cs-CZ"/>
        </w:rPr>
        <w:t xml:space="preserve"> </w:t>
      </w:r>
      <w:proofErr w:type="spellStart"/>
      <w:r w:rsidRPr="00137D8D">
        <w:rPr>
          <w:lang w:val="cs-CZ"/>
        </w:rPr>
        <w:t>different</w:t>
      </w:r>
      <w:proofErr w:type="spellEnd"/>
      <w:r w:rsidRPr="00137D8D">
        <w:rPr>
          <w:lang w:val="cs-CZ"/>
        </w:rPr>
        <w:t xml:space="preserve"> </w:t>
      </w:r>
      <w:proofErr w:type="spellStart"/>
      <w:r w:rsidRPr="00137D8D">
        <w:rPr>
          <w:lang w:val="cs-CZ"/>
        </w:rPr>
        <w:t>stages</w:t>
      </w:r>
      <w:proofErr w:type="spellEnd"/>
      <w:r w:rsidRPr="00137D8D">
        <w:rPr>
          <w:lang w:val="cs-CZ"/>
        </w:rPr>
        <w:t xml:space="preserve"> </w:t>
      </w:r>
      <w:proofErr w:type="spellStart"/>
      <w:r w:rsidRPr="00137D8D">
        <w:rPr>
          <w:lang w:val="cs-CZ"/>
        </w:rPr>
        <w:t>of</w:t>
      </w:r>
      <w:proofErr w:type="spellEnd"/>
      <w:r w:rsidRPr="00137D8D">
        <w:rPr>
          <w:lang w:val="cs-CZ"/>
        </w:rPr>
        <w:t xml:space="preserve"> </w:t>
      </w:r>
      <w:proofErr w:type="spellStart"/>
      <w:r w:rsidRPr="00137D8D">
        <w:rPr>
          <w:lang w:val="cs-CZ"/>
        </w:rPr>
        <w:t>rib</w:t>
      </w:r>
      <w:proofErr w:type="spellEnd"/>
      <w:r w:rsidRPr="00137D8D">
        <w:rPr>
          <w:lang w:val="cs-CZ"/>
        </w:rPr>
        <w:t xml:space="preserve"> </w:t>
      </w:r>
      <w:proofErr w:type="spellStart"/>
      <w:r w:rsidRPr="00137D8D">
        <w:rPr>
          <w:lang w:val="cs-CZ"/>
        </w:rPr>
        <w:t>dilation</w:t>
      </w:r>
      <w:proofErr w:type="spellEnd"/>
      <w:r w:rsidRPr="00137D8D">
        <w:rPr>
          <w:lang w:val="cs-CZ"/>
        </w:rPr>
        <w:t xml:space="preserve"> </w:t>
      </w:r>
      <w:proofErr w:type="spellStart"/>
      <w:r w:rsidRPr="00137D8D">
        <w:rPr>
          <w:lang w:val="cs-CZ"/>
        </w:rPr>
        <w:t>using</w:t>
      </w:r>
      <w:proofErr w:type="spellEnd"/>
      <w:r w:rsidRPr="00137D8D">
        <w:rPr>
          <w:lang w:val="cs-CZ"/>
        </w:rPr>
        <w:t xml:space="preserve"> </w:t>
      </w:r>
      <w:proofErr w:type="spellStart"/>
      <w:r w:rsidRPr="00137D8D">
        <w:rPr>
          <w:lang w:val="cs-CZ"/>
        </w:rPr>
        <w:t>numerical</w:t>
      </w:r>
      <w:proofErr w:type="spellEnd"/>
      <w:r w:rsidRPr="00137D8D">
        <w:rPr>
          <w:lang w:val="cs-CZ"/>
        </w:rPr>
        <w:t xml:space="preserve"> modelling </w:t>
      </w:r>
      <w:proofErr w:type="spellStart"/>
      <w:r w:rsidRPr="00137D8D">
        <w:rPr>
          <w:lang w:val="cs-CZ"/>
        </w:rPr>
        <w:t>with</w:t>
      </w:r>
      <w:proofErr w:type="spellEnd"/>
      <w:r w:rsidRPr="00137D8D">
        <w:rPr>
          <w:lang w:val="cs-CZ"/>
        </w:rPr>
        <w:t xml:space="preserve"> </w:t>
      </w:r>
      <w:proofErr w:type="spellStart"/>
      <w:r w:rsidRPr="00137D8D">
        <w:rPr>
          <w:lang w:val="cs-CZ"/>
        </w:rPr>
        <w:t>the</w:t>
      </w:r>
      <w:proofErr w:type="spellEnd"/>
      <w:r w:rsidRPr="00137D8D">
        <w:rPr>
          <w:lang w:val="cs-CZ"/>
        </w:rPr>
        <w:t xml:space="preserve"> </w:t>
      </w:r>
      <w:proofErr w:type="spellStart"/>
      <w:r w:rsidRPr="00137D8D">
        <w:rPr>
          <w:lang w:val="cs-CZ"/>
        </w:rPr>
        <w:t>available</w:t>
      </w:r>
      <w:proofErr w:type="spellEnd"/>
      <w:r w:rsidRPr="00137D8D">
        <w:rPr>
          <w:lang w:val="cs-CZ"/>
        </w:rPr>
        <w:t xml:space="preserve"> </w:t>
      </w:r>
      <w:proofErr w:type="spellStart"/>
      <w:r w:rsidRPr="00137D8D">
        <w:rPr>
          <w:lang w:val="cs-CZ"/>
        </w:rPr>
        <w:t>properties</w:t>
      </w:r>
      <w:proofErr w:type="spellEnd"/>
      <w:r w:rsidRPr="00137D8D">
        <w:rPr>
          <w:lang w:val="cs-CZ"/>
        </w:rPr>
        <w:t xml:space="preserve"> </w:t>
      </w:r>
      <w:proofErr w:type="spellStart"/>
      <w:r w:rsidRPr="00137D8D">
        <w:rPr>
          <w:lang w:val="cs-CZ"/>
        </w:rPr>
        <w:t>of</w:t>
      </w:r>
      <w:proofErr w:type="spellEnd"/>
      <w:r w:rsidRPr="00137D8D">
        <w:rPr>
          <w:lang w:val="cs-CZ"/>
        </w:rPr>
        <w:t xml:space="preserve"> rock </w:t>
      </w:r>
      <w:proofErr w:type="spellStart"/>
      <w:r w:rsidRPr="00137D8D">
        <w:rPr>
          <w:lang w:val="cs-CZ"/>
        </w:rPr>
        <w:t>mass</w:t>
      </w:r>
      <w:proofErr w:type="spellEnd"/>
      <w:r w:rsidRPr="00137D8D">
        <w:rPr>
          <w:lang w:val="cs-CZ"/>
        </w:rPr>
        <w:t xml:space="preserve"> and </w:t>
      </w:r>
      <w:proofErr w:type="spellStart"/>
      <w:r w:rsidRPr="00137D8D">
        <w:rPr>
          <w:lang w:val="cs-CZ"/>
        </w:rPr>
        <w:t>reinforcement</w:t>
      </w:r>
      <w:proofErr w:type="spellEnd"/>
      <w:r w:rsidRPr="00137D8D">
        <w:rPr>
          <w:lang w:val="cs-CZ"/>
        </w:rPr>
        <w:t xml:space="preserve"> </w:t>
      </w:r>
      <w:proofErr w:type="spellStart"/>
      <w:r w:rsidRPr="00137D8D">
        <w:rPr>
          <w:lang w:val="cs-CZ"/>
        </w:rPr>
        <w:t>for</w:t>
      </w:r>
      <w:proofErr w:type="spellEnd"/>
      <w:r w:rsidRPr="00137D8D">
        <w:rPr>
          <w:lang w:val="cs-CZ"/>
        </w:rPr>
        <w:t xml:space="preserve"> </w:t>
      </w:r>
      <w:proofErr w:type="spellStart"/>
      <w:r w:rsidRPr="00137D8D">
        <w:rPr>
          <w:lang w:val="cs-CZ"/>
        </w:rPr>
        <w:t>the</w:t>
      </w:r>
      <w:proofErr w:type="spellEnd"/>
      <w:r w:rsidRPr="00137D8D">
        <w:rPr>
          <w:lang w:val="cs-CZ"/>
        </w:rPr>
        <w:t xml:space="preserve"> </w:t>
      </w:r>
      <w:proofErr w:type="spellStart"/>
      <w:r w:rsidRPr="00137D8D">
        <w:rPr>
          <w:lang w:val="cs-CZ"/>
        </w:rPr>
        <w:t>studied</w:t>
      </w:r>
      <w:proofErr w:type="spellEnd"/>
      <w:r w:rsidRPr="00137D8D">
        <w:rPr>
          <w:lang w:val="cs-CZ"/>
        </w:rPr>
        <w:t xml:space="preserve"> </w:t>
      </w:r>
      <w:proofErr w:type="spellStart"/>
      <w:r w:rsidRPr="00137D8D">
        <w:rPr>
          <w:lang w:val="cs-CZ"/>
        </w:rPr>
        <w:t>site</w:t>
      </w:r>
      <w:proofErr w:type="spellEnd"/>
      <w:r w:rsidRPr="00137D8D">
        <w:rPr>
          <w:lang w:val="cs-CZ"/>
        </w:rPr>
        <w:t xml:space="preserve">. </w:t>
      </w:r>
      <w:proofErr w:type="spellStart"/>
      <w:r w:rsidRPr="00137D8D">
        <w:rPr>
          <w:lang w:val="cs-CZ"/>
        </w:rPr>
        <w:t>Elastic</w:t>
      </w:r>
      <w:proofErr w:type="spellEnd"/>
      <w:r w:rsidRPr="00137D8D">
        <w:rPr>
          <w:lang w:val="cs-CZ"/>
        </w:rPr>
        <w:t xml:space="preserve"> and </w:t>
      </w:r>
      <w:proofErr w:type="spellStart"/>
      <w:r w:rsidRPr="00137D8D">
        <w:rPr>
          <w:lang w:val="cs-CZ"/>
        </w:rPr>
        <w:t>Mohr</w:t>
      </w:r>
      <w:proofErr w:type="spellEnd"/>
      <w:r w:rsidRPr="00137D8D">
        <w:rPr>
          <w:lang w:val="cs-CZ"/>
        </w:rPr>
        <w:t xml:space="preserve"> Coulomb </w:t>
      </w:r>
      <w:proofErr w:type="spellStart"/>
      <w:r w:rsidRPr="00137D8D">
        <w:rPr>
          <w:lang w:val="cs-CZ"/>
        </w:rPr>
        <w:t>strain-softening</w:t>
      </w:r>
      <w:proofErr w:type="spellEnd"/>
      <w:r w:rsidRPr="00137D8D">
        <w:rPr>
          <w:lang w:val="cs-CZ"/>
        </w:rPr>
        <w:t xml:space="preserve"> </w:t>
      </w:r>
      <w:proofErr w:type="spellStart"/>
      <w:r w:rsidRPr="00137D8D">
        <w:rPr>
          <w:lang w:val="cs-CZ"/>
        </w:rPr>
        <w:t>constitutive</w:t>
      </w:r>
      <w:proofErr w:type="spellEnd"/>
      <w:r w:rsidRPr="00137D8D">
        <w:rPr>
          <w:lang w:val="cs-CZ"/>
        </w:rPr>
        <w:t xml:space="preserve"> </w:t>
      </w:r>
      <w:proofErr w:type="spellStart"/>
      <w:r w:rsidRPr="00137D8D">
        <w:rPr>
          <w:lang w:val="cs-CZ"/>
        </w:rPr>
        <w:t>models</w:t>
      </w:r>
      <w:proofErr w:type="spellEnd"/>
      <w:r w:rsidRPr="00137D8D">
        <w:rPr>
          <w:lang w:val="cs-CZ"/>
        </w:rPr>
        <w:t xml:space="preserve"> are </w:t>
      </w:r>
      <w:proofErr w:type="spellStart"/>
      <w:r w:rsidRPr="00137D8D">
        <w:rPr>
          <w:lang w:val="cs-CZ"/>
        </w:rPr>
        <w:t>considered</w:t>
      </w:r>
      <w:proofErr w:type="spellEnd"/>
      <w:r w:rsidRPr="00137D8D">
        <w:rPr>
          <w:lang w:val="cs-CZ"/>
        </w:rPr>
        <w:t xml:space="preserve"> in FLAC3D to </w:t>
      </w:r>
      <w:proofErr w:type="spellStart"/>
      <w:r w:rsidRPr="00137D8D">
        <w:rPr>
          <w:lang w:val="cs-CZ"/>
        </w:rPr>
        <w:t>evaluate</w:t>
      </w:r>
      <w:proofErr w:type="spellEnd"/>
      <w:r w:rsidRPr="00137D8D">
        <w:rPr>
          <w:lang w:val="cs-CZ"/>
        </w:rPr>
        <w:t xml:space="preserve"> </w:t>
      </w:r>
      <w:proofErr w:type="spellStart"/>
      <w:r w:rsidRPr="00137D8D">
        <w:rPr>
          <w:lang w:val="cs-CZ"/>
        </w:rPr>
        <w:t>the</w:t>
      </w:r>
      <w:proofErr w:type="spellEnd"/>
      <w:r w:rsidRPr="00137D8D">
        <w:rPr>
          <w:lang w:val="cs-CZ"/>
        </w:rPr>
        <w:t xml:space="preserve"> performance </w:t>
      </w:r>
      <w:proofErr w:type="spellStart"/>
      <w:r w:rsidRPr="00137D8D">
        <w:rPr>
          <w:lang w:val="cs-CZ"/>
        </w:rPr>
        <w:t>of</w:t>
      </w:r>
      <w:proofErr w:type="spellEnd"/>
      <w:r w:rsidRPr="00137D8D">
        <w:rPr>
          <w:lang w:val="cs-CZ"/>
        </w:rPr>
        <w:t xml:space="preserve"> </w:t>
      </w:r>
      <w:proofErr w:type="spellStart"/>
      <w:r w:rsidRPr="00137D8D">
        <w:rPr>
          <w:lang w:val="cs-CZ"/>
        </w:rPr>
        <w:t>the</w:t>
      </w:r>
      <w:proofErr w:type="spellEnd"/>
      <w:r w:rsidRPr="00137D8D">
        <w:rPr>
          <w:lang w:val="cs-CZ"/>
        </w:rPr>
        <w:t xml:space="preserve"> rock </w:t>
      </w:r>
      <w:proofErr w:type="spellStart"/>
      <w:r w:rsidRPr="00137D8D">
        <w:rPr>
          <w:lang w:val="cs-CZ"/>
        </w:rPr>
        <w:t>bolts</w:t>
      </w:r>
      <w:proofErr w:type="spellEnd"/>
      <w:r w:rsidRPr="00137D8D">
        <w:rPr>
          <w:lang w:val="cs-CZ"/>
        </w:rPr>
        <w:t>.</w:t>
      </w:r>
      <w:r w:rsidR="00AA1BD1" w:rsidRPr="009516C1" w:rsidDel="00E427E5">
        <w:rPr>
          <w:lang w:val="cs-CZ"/>
        </w:rPr>
        <w:t xml:space="preserve"> </w:t>
      </w:r>
    </w:p>
    <w:p w:rsidR="00D41C48" w:rsidRPr="00C008D0" w:rsidRDefault="00765972" w:rsidP="00C008D0">
      <w:pPr>
        <w:pStyle w:val="P31Nadpis1rove"/>
      </w:pPr>
      <w:r>
        <w:t>Úvod</w:t>
      </w:r>
    </w:p>
    <w:p w:rsidR="0087609C" w:rsidRDefault="0087609C" w:rsidP="0087609C">
      <w:pPr>
        <w:pStyle w:val="P4Textlnku"/>
      </w:pPr>
      <w:r>
        <w:t>Při zkušebním provozu modifikované metody komora-pilíř s ponechanými stabilními pilíři, nazvané chodba-pilíř byla na Dole ČSM použita svorníková výztuž stropu a boků chodeb (stěn ponechaných pilířů). Zatížení a deformace svorníků byly měřeny v rámci rozsáhlého geotechnického monitoringu</w:t>
      </w:r>
      <w:r w:rsidR="00377591">
        <w:t xml:space="preserve"> [1,2]</w:t>
      </w:r>
      <w:r>
        <w:t xml:space="preserve">. Následně bylo použito matematického modelování v softwaru </w:t>
      </w:r>
      <w:proofErr w:type="spellStart"/>
      <w:r>
        <w:t>Itasca</w:t>
      </w:r>
      <w:proofErr w:type="spellEnd"/>
      <w:r>
        <w:t xml:space="preserve"> FLAC3D</w:t>
      </w:r>
      <w:r w:rsidR="00377591">
        <w:t xml:space="preserve"> [3] </w:t>
      </w:r>
      <w:r>
        <w:t>pro lepší objasnění zatěžovacích charakteristik svorníkové výztuže.</w:t>
      </w:r>
    </w:p>
    <w:p w:rsidR="00E427E5" w:rsidRPr="00C008D0" w:rsidRDefault="00E427E5" w:rsidP="00E427E5">
      <w:pPr>
        <w:pStyle w:val="P31Nadpis1rove"/>
      </w:pPr>
      <w:r>
        <w:t>parametry svorníkové výztuže</w:t>
      </w:r>
    </w:p>
    <w:p w:rsidR="0087609C" w:rsidRDefault="0087609C" w:rsidP="0087609C">
      <w:pPr>
        <w:pStyle w:val="P4Textlnku"/>
      </w:pPr>
      <w:r>
        <w:t>Chodby obdélníkového průřezu 5,2 x 3,5 m byly vyztužovány svorníkovou výztuží.</w:t>
      </w:r>
    </w:p>
    <w:p w:rsidR="0087609C" w:rsidRDefault="0087609C" w:rsidP="0087609C">
      <w:pPr>
        <w:pStyle w:val="P4Textlnku"/>
      </w:pPr>
      <w:r>
        <w:t>Základní parametry svorníkové výztuže stropu byly navrženy podle standardní metodiky projektování svorníkové výztuže v podmínkách OKD</w:t>
      </w:r>
      <w:r w:rsidR="004A0242">
        <w:t xml:space="preserve"> [4]</w:t>
      </w:r>
      <w:r>
        <w:t xml:space="preserve">. Výztuž boků chodeb byla navržena z hlediska požadavků na zesílení nosných pilířů. </w:t>
      </w:r>
    </w:p>
    <w:p w:rsidR="0087609C" w:rsidRDefault="0087609C" w:rsidP="0087609C">
      <w:pPr>
        <w:pStyle w:val="P4Textlnku"/>
      </w:pPr>
      <w:r>
        <w:t>Svorníková výztuž stropu a boků: lepené ocelové svorníky APB-1-k, délka 2400 mm,</w:t>
      </w:r>
    </w:p>
    <w:p w:rsidR="0087609C" w:rsidRDefault="0087609C" w:rsidP="0087609C">
      <w:pPr>
        <w:pStyle w:val="P4Textlnku"/>
      </w:pPr>
      <w:r>
        <w:t>zatížení svorníku na mezi pevnosti</w:t>
      </w:r>
      <w:r>
        <w:tab/>
        <w:t xml:space="preserve">285 </w:t>
      </w:r>
      <w:proofErr w:type="spellStart"/>
      <w:r>
        <w:t>kN</w:t>
      </w:r>
      <w:proofErr w:type="spellEnd"/>
      <w:r>
        <w:t>.</w:t>
      </w:r>
    </w:p>
    <w:p w:rsidR="0087609C" w:rsidRDefault="0087609C" w:rsidP="0087609C">
      <w:pPr>
        <w:pStyle w:val="P4Textlnku"/>
      </w:pPr>
      <w:r>
        <w:t xml:space="preserve">Svorníková výztuž boků v místě odboček: lepené sklolaminátové svorníky FIB, délka 2400 mm, zatížení svorníku na mezi pevnosti 540 </w:t>
      </w:r>
      <w:proofErr w:type="spellStart"/>
      <w:r>
        <w:t>kN</w:t>
      </w:r>
      <w:proofErr w:type="spellEnd"/>
      <w:r>
        <w:t>.</w:t>
      </w:r>
    </w:p>
    <w:p w:rsidR="009C2627" w:rsidRDefault="0087609C" w:rsidP="0087609C">
      <w:pPr>
        <w:pStyle w:val="P4Textlnku"/>
      </w:pPr>
      <w:r>
        <w:t xml:space="preserve">Schéma svorníkové výztuže stropu a boků v případě standardních (příznivých) geologických podmínek je uvedeno na obr. </w:t>
      </w:r>
      <w:r w:rsidR="00840EAF">
        <w:t xml:space="preserve">č. </w:t>
      </w:r>
      <w:r>
        <w:t>1.</w:t>
      </w:r>
    </w:p>
    <w:p w:rsidR="0087609C" w:rsidRDefault="0087609C" w:rsidP="004A0242">
      <w:pPr>
        <w:pStyle w:val="P4Textlnku"/>
        <w:jc w:val="center"/>
      </w:pPr>
      <w:r>
        <w:rPr>
          <w:noProof/>
        </w:rPr>
        <w:lastRenderedPageBreak/>
        <w:drawing>
          <wp:inline distT="0" distB="0" distL="0" distR="0" wp14:anchorId="6AA2769A" wp14:editId="75ACE927">
            <wp:extent cx="4655652" cy="3722914"/>
            <wp:effectExtent l="19050" t="19050" r="12065" b="1143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1.tif"/>
                    <pic:cNvPicPr/>
                  </pic:nvPicPr>
                  <pic:blipFill rotWithShape="1">
                    <a:blip r:embed="rId9" cstate="print">
                      <a:extLst>
                        <a:ext uri="{28A0092B-C50C-407E-A947-70E740481C1C}">
                          <a14:useLocalDpi xmlns:a14="http://schemas.microsoft.com/office/drawing/2010/main" val="0"/>
                        </a:ext>
                      </a:extLst>
                    </a:blip>
                    <a:srcRect l="1030" t="1040" r="13822" b="2671"/>
                    <a:stretch/>
                  </pic:blipFill>
                  <pic:spPr bwMode="auto">
                    <a:xfrm>
                      <a:off x="0" y="0"/>
                      <a:ext cx="4677150" cy="37401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844ED" w:rsidRDefault="0087609C" w:rsidP="004A0242">
      <w:pPr>
        <w:pStyle w:val="P6Popisobrzku"/>
      </w:pPr>
      <w:r w:rsidRPr="00C008D0">
        <w:t xml:space="preserve">Obr. č. 1 </w:t>
      </w:r>
      <w:r w:rsidRPr="0087609C">
        <w:t>Svorníková výztuž stropu a boků chodeb</w:t>
      </w:r>
      <w:r w:rsidR="00E844ED" w:rsidRPr="00E844ED">
        <w:t xml:space="preserve"> </w:t>
      </w:r>
    </w:p>
    <w:p w:rsidR="00E844ED" w:rsidRDefault="00E844ED" w:rsidP="004A0242">
      <w:pPr>
        <w:pStyle w:val="P4Textlnku"/>
        <w:jc w:val="center"/>
      </w:pPr>
      <w:r>
        <w:rPr>
          <w:noProof/>
        </w:rPr>
        <w:drawing>
          <wp:inline distT="0" distB="0" distL="0" distR="0" wp14:anchorId="144E5572" wp14:editId="1C30AD6A">
            <wp:extent cx="4695825" cy="4274534"/>
            <wp:effectExtent l="19050" t="19050" r="9525" b="1206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2.tif"/>
                    <pic:cNvPicPr/>
                  </pic:nvPicPr>
                  <pic:blipFill rotWithShape="1">
                    <a:blip r:embed="rId10" cstate="print">
                      <a:extLst>
                        <a:ext uri="{28A0092B-C50C-407E-A947-70E740481C1C}">
                          <a14:useLocalDpi xmlns:a14="http://schemas.microsoft.com/office/drawing/2010/main" val="0"/>
                        </a:ext>
                      </a:extLst>
                    </a:blip>
                    <a:srcRect l="1323" t="1402" r="23141" b="1357"/>
                    <a:stretch/>
                  </pic:blipFill>
                  <pic:spPr bwMode="auto">
                    <a:xfrm>
                      <a:off x="0" y="0"/>
                      <a:ext cx="4713189" cy="42903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844ED" w:rsidRPr="007A321F" w:rsidRDefault="00E844ED" w:rsidP="00E844ED">
      <w:pPr>
        <w:pStyle w:val="P6Popisobrzku"/>
      </w:pPr>
      <w:r w:rsidRPr="00C008D0">
        <w:t xml:space="preserve">Obr. č. </w:t>
      </w:r>
      <w:r>
        <w:t>2</w:t>
      </w:r>
      <w:r w:rsidRPr="00C008D0">
        <w:t xml:space="preserve"> </w:t>
      </w:r>
      <w:r w:rsidRPr="0087609C">
        <w:t>Situace monitorovaného úseku v dobývce V</w:t>
      </w:r>
    </w:p>
    <w:p w:rsidR="00E844ED" w:rsidRDefault="00E844ED" w:rsidP="00E844ED">
      <w:pPr>
        <w:pStyle w:val="P4Textlnku"/>
      </w:pPr>
      <w:r w:rsidRPr="00C964C3">
        <w:lastRenderedPageBreak/>
        <w:t>Ve stropě chodeb, obklopujících jeden z monitorovaných pilířů (V2) bylo instalováno celkem 11 tenzometrických svorníků a na křížení chodeb bylo nasazeno celkem 7 hydraulických dynamometrů pod podložkami strunových kotev délky 8 m (obr.</w:t>
      </w:r>
      <w:r>
        <w:t xml:space="preserve"> </w:t>
      </w:r>
      <w:r w:rsidR="00840EAF">
        <w:t xml:space="preserve">č. </w:t>
      </w:r>
      <w:r w:rsidRPr="00C964C3">
        <w:t>2)</w:t>
      </w:r>
      <w:r>
        <w:t>.</w:t>
      </w:r>
    </w:p>
    <w:p w:rsidR="00840EAF" w:rsidRPr="00C008D0" w:rsidRDefault="00840EAF" w:rsidP="00840EAF">
      <w:pPr>
        <w:pStyle w:val="P31Nadpis1rove"/>
      </w:pPr>
      <w:r w:rsidRPr="00840EAF">
        <w:t>Výsledky měření</w:t>
      </w:r>
    </w:p>
    <w:p w:rsidR="00840EAF" w:rsidRDefault="00840EAF" w:rsidP="00E844ED">
      <w:pPr>
        <w:pStyle w:val="P4Textlnku"/>
      </w:pPr>
      <w:r w:rsidRPr="00840EAF">
        <w:t xml:space="preserve">Hodnoty osového zatížení tenzometrických svorníků ve stropě </w:t>
      </w:r>
      <w:proofErr w:type="gramStart"/>
      <w:r w:rsidRPr="00840EAF">
        <w:t>chodeb  dosahovaly</w:t>
      </w:r>
      <w:proofErr w:type="gramEnd"/>
      <w:r w:rsidRPr="00840EAF">
        <w:t xml:space="preserve"> v celém období měření, po dobu 40 měsíců, nízkých hodnot ve srovnání s maximální únosností svorníkových tyčí. Tato zatížení dosahovala max. 25 </w:t>
      </w:r>
      <w:proofErr w:type="spellStart"/>
      <w:r w:rsidRPr="00840EAF">
        <w:t>kN</w:t>
      </w:r>
      <w:proofErr w:type="spellEnd"/>
      <w:r w:rsidRPr="00840EAF">
        <w:t xml:space="preserve"> v tlaku a 68 </w:t>
      </w:r>
      <w:proofErr w:type="spellStart"/>
      <w:r w:rsidRPr="00840EAF">
        <w:t>kN</w:t>
      </w:r>
      <w:proofErr w:type="spellEnd"/>
      <w:r w:rsidRPr="00840EAF">
        <w:t xml:space="preserve"> v tahu a vztahovala se ke střední části kotevních prvků. Největších hodnot zatížení svorníků bylo dosaženo v severní okrajové chodbě  V3006. Typický průběh zatížení v čase je uveden na obr. 3, 4.  V počátečním období byl svorník ve spodní části namáhán tahem a ve svrchní části tlakem</w:t>
      </w:r>
      <w:r w:rsidR="004A0242">
        <w:t xml:space="preserve"> [5]</w:t>
      </w:r>
      <w:r w:rsidRPr="00840EAF">
        <w:t xml:space="preserve">. Postupně s formováním sousedního pilíře tahové napětí narůstalo, až byl svorník ve všech částech namáhán tahem. V dalším období tahové napětí opět klesalo. Pozdější zvětšování osového zatížení svorníků lze korelovat s postupným porušováním ponechaných pilířů, ale také s dobýváním porubu východně od ochranného pilíře jam.  Největší tahové zatížení svorníků se projevilo v úseku 0,9 – 1,5 m od ústí vývrtu. Z hlediska dynamiky projevů je pro všechny měřené svorníky typické, že v posledním roce sledování (rok 2017) byly změny napětí ve svornících nejmenší (typické příklady na obr. </w:t>
      </w:r>
      <w:r>
        <w:t xml:space="preserve">č. </w:t>
      </w:r>
      <w:r w:rsidRPr="00840EAF">
        <w:t>3, 4).</w:t>
      </w:r>
    </w:p>
    <w:p w:rsidR="00840EAF" w:rsidRDefault="00840EAF" w:rsidP="004A0242">
      <w:pPr>
        <w:pStyle w:val="P4Textlnku"/>
        <w:jc w:val="center"/>
      </w:pPr>
      <w:r>
        <w:rPr>
          <w:noProof/>
        </w:rPr>
        <mc:AlternateContent>
          <mc:Choice Requires="wpg">
            <w:drawing>
              <wp:inline distT="0" distB="0" distL="0" distR="0" wp14:anchorId="45FF38A7" wp14:editId="6B2D2BD8">
                <wp:extent cx="2971800" cy="4248150"/>
                <wp:effectExtent l="19050" t="19050" r="19050" b="19050"/>
                <wp:docPr id="16" name="Skupina 16"/>
                <wp:cNvGraphicFramePr/>
                <a:graphic xmlns:a="http://schemas.openxmlformats.org/drawingml/2006/main">
                  <a:graphicData uri="http://schemas.microsoft.com/office/word/2010/wordprocessingGroup">
                    <wpg:wgp>
                      <wpg:cNvGrpSpPr/>
                      <wpg:grpSpPr>
                        <a:xfrm>
                          <a:off x="0" y="0"/>
                          <a:ext cx="2971800" cy="4248150"/>
                          <a:chOff x="0" y="0"/>
                          <a:chExt cx="2762250" cy="4953000"/>
                        </a:xfrm>
                      </wpg:grpSpPr>
                      <pic:pic xmlns:pic="http://schemas.openxmlformats.org/drawingml/2006/picture">
                        <pic:nvPicPr>
                          <pic:cNvPr id="17" name="Obrázek 17"/>
                          <pic:cNvPicPr>
                            <a:picLocks noChangeAspect="1"/>
                          </pic:cNvPicPr>
                        </pic:nvPicPr>
                        <pic:blipFill rotWithShape="1">
                          <a:blip r:embed="rId11" cstate="print">
                            <a:extLst>
                              <a:ext uri="{28A0092B-C50C-407E-A947-70E740481C1C}">
                                <a14:useLocalDpi xmlns:a14="http://schemas.microsoft.com/office/drawing/2010/main" val="0"/>
                              </a:ext>
                            </a:extLst>
                          </a:blip>
                          <a:srcRect l="7510" t="15399" r="6339" b="16462"/>
                          <a:stretch/>
                        </pic:blipFill>
                        <pic:spPr bwMode="auto">
                          <a:xfrm rot="16200000">
                            <a:off x="-1095375" y="1095375"/>
                            <a:ext cx="4953000" cy="27622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8" name="Obrázek 18"/>
                          <pic:cNvPicPr>
                            <a:picLocks noChangeAspect="1"/>
                          </pic:cNvPicPr>
                        </pic:nvPicPr>
                        <pic:blipFill rotWithShape="1">
                          <a:blip r:embed="rId12" cstate="print">
                            <a:extLst>
                              <a:ext uri="{28A0092B-C50C-407E-A947-70E740481C1C}">
                                <a14:useLocalDpi xmlns:a14="http://schemas.microsoft.com/office/drawing/2010/main" val="0"/>
                              </a:ext>
                            </a:extLst>
                          </a:blip>
                          <a:srcRect l="80535" t="18906" r="9460" b="24326"/>
                          <a:stretch/>
                        </pic:blipFill>
                        <pic:spPr bwMode="auto">
                          <a:xfrm>
                            <a:off x="0" y="0"/>
                            <a:ext cx="619125" cy="2076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inline>
            </w:drawing>
          </mc:Choice>
          <mc:Fallback>
            <w:pict>
              <v:group id="Skupina 16" o:spid="_x0000_s1026" style="width:234pt;height:334.5pt;mso-position-horizontal-relative:char;mso-position-vertical-relative:line" coordsize="27622,49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k/gz/k8nxx/2Juj/APo2&#10;5r1ivJ/Bn/J5Pjj/ALE3R/8A0bc0AesUUUUAFFFFABRRRQAUUUUAFFFFABRRRQAUUUUAFFFFABRR&#10;RQBx/wC0J/yQPxx/2J+p/wDpLJWr8NP+SceH/wDsCWv/AKJWsr9oT/kgfjj/ALE/U/8A0lkrV+Gn&#10;/JOPD/8A2BLX/wBErQBt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yfwZ/yeT44/7E3R/wD0bc16xXk/gz/k8nxx&#10;/wBibo//AKNuaAPWKKKKACiiigAooooAKKKKACiiigAooooAKKKKACiiigAooooA4/8AaE/5IH44&#10;/wCxP1P/ANJZK1fhp/yTjw//ANgS1/8ARK1lftCf8kD8cf8AYn6n/wCkslavw0/5Jx4f/wCwJa/+&#10;iVoA2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J/Bn/J5Pjj/sTdH/APRtzXrFeT+DP+Ty&#10;fHH/AGJuj/8Ao25oA9YooooAKKKKACiiigAooooAKKKKACiiigAooooAKKKKACiiigDj/wBoT/kg&#10;fjj/ALE/U/8A0lkrV+Gn/JOPD/8A2BLX/wBErWV+0J/yQPxx/wBifqf/AKSyVq/DT/knHh//ALAl&#10;r/6JWgDb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MECgAAAAAAAAAhAOKRek76OgIA&#10;+joCABUAAABkcnMvbWVkaWEvaW1hZ2UyLmpwZWf/2P/gABBKRklGAAEBAQDcANwAAP/bAEMAAgEB&#10;AQEBAgEBAQICAgICBAMCAgICBQQEAwQGBQYGBgUGBgYHCQgGBwkHBgYICwgJCgoKCgoGCAsMCwoM&#10;CQoKCv/bAEMBAgICAgICBQMDBQoHBgcKCgoKCgoKCgoKCgoKCgoKCgoKCgoKCgoKCgoKCgoKCgoK&#10;CgoKCgoKCgoKCgoKCgoKCv/AABEIAvIG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NA&#10;BRRm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7" o:spid="_x0000_s1027" type="#_x0000_t75" style="position:absolute;left:-10954;top:10954;width:49530;height:2762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qgzvDAAAA2wAAAA8AAABkcnMvZG93bnJldi54bWxET01rwkAQvRf8D8sIXoputFBDdBVNETz0&#10;YhTR25Adk2B2NmS3Jv77bqHgbR7vc5br3tTiQa2rLCuYTiIQxLnVFRcKTsfdOAbhPLLG2jIpeJKD&#10;9WrwtsRE244P9Mh8IUIIuwQVlN43iZQuL8mgm9iGOHA32xr0AbaF1C12IdzUchZFn9JgxaGhxIbS&#10;kvJ79mMUxO/Z9/m+O3zFfN1uuuklPX8cU6VGw36zAOGp9y/xv3uvw/w5/P0SDp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qDO8MAAADbAAAADwAAAAAAAAAAAAAAAACf&#10;AgAAZHJzL2Rvd25yZXYueG1sUEsFBgAAAAAEAAQA9wAAAI8DAAAAAA==&#10;" stroked="t" strokecolor="windowText">
                  <v:stroke joinstyle="round"/>
                  <v:imagedata r:id="rId13" o:title="" croptop="10092f" cropbottom="10789f" cropleft="4922f" cropright="4154f"/>
                  <v:path arrowok="t"/>
                </v:shape>
                <v:shape id="Obrázek 18" o:spid="_x0000_s1028" type="#_x0000_t75" style="position:absolute;width:6191;height:2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Fo9bDAAAA2wAAAA8AAABkcnMvZG93bnJldi54bWxEj01rwkAQhu9C/8MyQm+6UYtIdBVpKS0e&#10;CprS85Adk2B2NmRXN/bXdw4FbzPM+/HMZje4Vt2oD41nA7NpBoq49LbhysB38T5ZgQoR2WLrmQzc&#10;KcBu+zTaYG594iPdTrFSEsIhRwN1jF2udShrchimviOW29n3DqOsfaVtj0nCXavnWbbUDhuWhho7&#10;eq2pvJyuTkoWH4vDPV1//Mv8K72lZRF+D4Uxz+NhvwYVaYgP8b/70wq+wMovMoD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Wj1sMAAADbAAAADwAAAAAAAAAAAAAAAACf&#10;AgAAZHJzL2Rvd25yZXYueG1sUEsFBgAAAAAEAAQA9wAAAI8DAAAAAA==&#10;" stroked="t" strokecolor="windowText">
                  <v:stroke joinstyle="round"/>
                  <v:imagedata r:id="rId14" o:title="" croptop="12390f" cropbottom="15942f" cropleft="52779f" cropright="6200f"/>
                  <v:path arrowok="t"/>
                </v:shape>
                <w10:anchorlock/>
              </v:group>
            </w:pict>
          </mc:Fallback>
        </mc:AlternateContent>
      </w:r>
    </w:p>
    <w:p w:rsidR="00840EAF" w:rsidRDefault="00840EAF" w:rsidP="004A0242">
      <w:pPr>
        <w:pStyle w:val="P6Popisobrzku"/>
      </w:pPr>
      <w:r w:rsidRPr="00C964C3">
        <w:t>Obr.</w:t>
      </w:r>
      <w:r>
        <w:t xml:space="preserve"> </w:t>
      </w:r>
      <w:proofErr w:type="gramStart"/>
      <w:r>
        <w:t>č.</w:t>
      </w:r>
      <w:r w:rsidRPr="00C964C3">
        <w:t>3 Průběh</w:t>
      </w:r>
      <w:proofErr w:type="gramEnd"/>
      <w:r w:rsidRPr="00C964C3">
        <w:t xml:space="preserve"> zatížení po délce svorníku</w:t>
      </w:r>
      <w:r>
        <w:t xml:space="preserve"> (tenzometrický svorník VS4)</w:t>
      </w:r>
    </w:p>
    <w:p w:rsidR="00840EAF" w:rsidRDefault="00840EAF" w:rsidP="00E844ED">
      <w:pPr>
        <w:pStyle w:val="P4Textlnku"/>
      </w:pPr>
      <w:r w:rsidRPr="00840EAF">
        <w:t xml:space="preserve">S těmito výsledky koresponduje i měření rozvrstvení nadložních hornin pomocí vertikálních 5-stupňových extenzometrů (viz. </w:t>
      </w:r>
      <w:proofErr w:type="gramStart"/>
      <w:r w:rsidRPr="00840EAF">
        <w:t>obr.</w:t>
      </w:r>
      <w:proofErr w:type="gramEnd"/>
      <w:r>
        <w:t xml:space="preserve"> č.</w:t>
      </w:r>
      <w:r w:rsidRPr="00840EAF">
        <w:t xml:space="preserve"> 2). Na většině extenzometrů se naměřené hodnoty pohybovaly pod hranicí přesnosti měření 0,5 mm. Vůbec největší hodnota rozvolnění byla </w:t>
      </w:r>
      <w:r w:rsidRPr="00840EAF">
        <w:lastRenderedPageBreak/>
        <w:t>naměřena v hloubce 2 m v hodnotě 7,6 mm na vertikálním extenzometru VE8</w:t>
      </w:r>
      <w:r w:rsidR="004A0242">
        <w:t xml:space="preserve"> [2]</w:t>
      </w:r>
      <w:r w:rsidRPr="00840EAF">
        <w:t>. V období od března 2015 se na většině vertikálních extenzometrů již žádné změny neprojevily.</w:t>
      </w:r>
    </w:p>
    <w:p w:rsidR="00840EAF" w:rsidRDefault="00840EAF" w:rsidP="004A0242">
      <w:pPr>
        <w:pStyle w:val="P4Textlnku"/>
        <w:jc w:val="center"/>
      </w:pPr>
      <w:r>
        <w:rPr>
          <w:noProof/>
        </w:rPr>
        <w:drawing>
          <wp:inline distT="0" distB="0" distL="0" distR="0" wp14:anchorId="1DD5784A" wp14:editId="21748188">
            <wp:extent cx="5474970" cy="3200400"/>
            <wp:effectExtent l="19050" t="19050" r="11430" b="190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_66_10sv&amp;grafy-page-001.jpg"/>
                    <pic:cNvPicPr/>
                  </pic:nvPicPr>
                  <pic:blipFill rotWithShape="1">
                    <a:blip r:embed="rId15" cstate="print">
                      <a:extLst>
                        <a:ext uri="{28A0092B-C50C-407E-A947-70E740481C1C}">
                          <a14:useLocalDpi xmlns:a14="http://schemas.microsoft.com/office/drawing/2010/main" val="0"/>
                        </a:ext>
                      </a:extLst>
                    </a:blip>
                    <a:srcRect l="8443" t="14051" r="8278" b="17069"/>
                    <a:stretch/>
                  </pic:blipFill>
                  <pic:spPr bwMode="auto">
                    <a:xfrm>
                      <a:off x="0" y="0"/>
                      <a:ext cx="5474970" cy="3200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40EAF" w:rsidRPr="00C964C3" w:rsidRDefault="00840EAF" w:rsidP="004A0242">
      <w:pPr>
        <w:pStyle w:val="P6Popisobrzku"/>
      </w:pPr>
      <w:proofErr w:type="gramStart"/>
      <w:r w:rsidRPr="00C964C3">
        <w:t>Obr.4 Průběh</w:t>
      </w:r>
      <w:proofErr w:type="gramEnd"/>
      <w:r w:rsidRPr="00C964C3">
        <w:t xml:space="preserve"> zatížení jednotlivých čidel</w:t>
      </w:r>
      <w:r>
        <w:t xml:space="preserve"> – tenzometrický svorník VS3. </w:t>
      </w:r>
      <w:r w:rsidRPr="00C964C3">
        <w:t>Vzdálenosti jednotlivých čidel od rozhraní důlní dílo – masiv jsou následující: čidlo 1 – 2,2 m; čidlo 2 - 1,95 m; čidlo 3 – 1,7 m; čidlo 4 – 1,45 m; čidlo 5 – 1,2 m, čidlo 6 – 0,95 m; čidlo 7 – 0,70 m; čidlo 8 – 0,45 m a čidlo 9 – 0,2 m.</w:t>
      </w:r>
    </w:p>
    <w:p w:rsidR="00D547C4" w:rsidRDefault="00840EAF" w:rsidP="00840EAF">
      <w:pPr>
        <w:pStyle w:val="P4Textlnku"/>
      </w:pPr>
      <w:r>
        <w:t xml:space="preserve">Rovněž výsledky měření osového zatížení lanových kotev s hydraulickými dynamometry ukázaly jen malé změny zatížení většinou do 10 </w:t>
      </w:r>
      <w:proofErr w:type="spellStart"/>
      <w:r>
        <w:t>kN</w:t>
      </w:r>
      <w:proofErr w:type="spellEnd"/>
      <w:r w:rsidR="004A0242">
        <w:t xml:space="preserve"> [2]</w:t>
      </w:r>
      <w:r>
        <w:t xml:space="preserve">. Maximální přírůstek zatížení 30 </w:t>
      </w:r>
      <w:proofErr w:type="spellStart"/>
      <w:r>
        <w:t>kN</w:t>
      </w:r>
      <w:proofErr w:type="spellEnd"/>
      <w:r>
        <w:t xml:space="preserve">  situačně koresponduje s největšími naměřenými hodnotami zatížení tenzometrických svorníků v severní okrajové chodbě dobývky V. </w:t>
      </w:r>
    </w:p>
    <w:p w:rsidR="00840EAF" w:rsidRDefault="00D547C4" w:rsidP="00840EAF">
      <w:pPr>
        <w:pStyle w:val="P4Textlnku"/>
      </w:pPr>
      <w:r>
        <w:rPr>
          <w:noProof/>
        </w:rPr>
        <w:drawing>
          <wp:inline distT="0" distB="0" distL="0" distR="0" wp14:anchorId="267842A2" wp14:editId="6EA10ACE">
            <wp:extent cx="5669280" cy="3281680"/>
            <wp:effectExtent l="19050" t="19050" r="26670" b="1397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8.png"/>
                    <pic:cNvPicPr/>
                  </pic:nvPicPr>
                  <pic:blipFill rotWithShape="1">
                    <a:blip r:embed="rId16">
                      <a:extLst>
                        <a:ext uri="{28A0092B-C50C-407E-A947-70E740481C1C}">
                          <a14:useLocalDpi xmlns:a14="http://schemas.microsoft.com/office/drawing/2010/main" val="0"/>
                        </a:ext>
                      </a:extLst>
                    </a:blip>
                    <a:srcRect l="707" t="11157" r="793" b="935"/>
                    <a:stretch/>
                  </pic:blipFill>
                  <pic:spPr bwMode="auto">
                    <a:xfrm>
                      <a:off x="0" y="0"/>
                      <a:ext cx="5674284" cy="32845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547C4" w:rsidRPr="007A321F" w:rsidRDefault="00D547C4" w:rsidP="00D547C4">
      <w:pPr>
        <w:pStyle w:val="P6Popisobrzku"/>
      </w:pPr>
      <w:r w:rsidRPr="00C008D0">
        <w:t xml:space="preserve">Obr. č. </w:t>
      </w:r>
      <w:r>
        <w:t>5</w:t>
      </w:r>
      <w:r w:rsidRPr="00C008D0">
        <w:t xml:space="preserve"> </w:t>
      </w:r>
      <w:r w:rsidRPr="00D547C4">
        <w:t>Rozvolnění pilíře do hloubky 10 m – horizontální extenzometr VEh8</w:t>
      </w:r>
    </w:p>
    <w:p w:rsidR="00840EAF" w:rsidRDefault="00840EAF" w:rsidP="00840EAF">
      <w:pPr>
        <w:pStyle w:val="P4Textlnku"/>
      </w:pPr>
      <w:r>
        <w:lastRenderedPageBreak/>
        <w:t>Mnohem výraznější změny byly naměřeny v bocích chodeb. Horizontální extenzometry byly umístěny ve sledovaných pilířích  V1 a V2. K největšímu rozvolnění docházelo v intervalu 1,5 – 5m. Rozvolnění v bezprostřední blízkosti chodby do hloubky 1,5 m bylo výrazně menší bezpochyby v důsledku působení svorníkové výztuže, přičemž její vliv s postupujícím deformacemi v čase slábl (obr.</w:t>
      </w:r>
      <w:r w:rsidR="00D547C4">
        <w:t xml:space="preserve"> č.</w:t>
      </w:r>
      <w:r>
        <w:t xml:space="preserve"> 5).</w:t>
      </w:r>
    </w:p>
    <w:p w:rsidR="00840EAF" w:rsidRDefault="00D547C4" w:rsidP="00E844ED">
      <w:pPr>
        <w:pStyle w:val="P4Textlnku"/>
      </w:pPr>
      <w:r w:rsidRPr="00D547C4">
        <w:t>V ojedinělých případech se vliv svorníkové výztuže vůbec neprojevil a sklon přímek v grafu se od hloubky 3 m neměnil. To pravděpodobně souvisí s kvalitou osazení svorníků. V těchto případech není boční svorník v uhelné hmotě zalepen po celé délce a nepodílí se významněji na zpomalení procesu deformací chodby. Kvalita zalepení bočních svorníků byla ovlivněna intenzitou porušení boků chodeb tzv. indukovanými puklinami, které vznikaly jako důsledek koncentrace svislého napětí v době ražení chodby (viz</w:t>
      </w:r>
      <w:r w:rsidR="00363CF4">
        <w:t>.</w:t>
      </w:r>
      <w:r w:rsidRPr="00D547C4">
        <w:t xml:space="preserve"> </w:t>
      </w:r>
      <w:proofErr w:type="gramStart"/>
      <w:r w:rsidRPr="00D547C4">
        <w:t>obr.</w:t>
      </w:r>
      <w:proofErr w:type="gramEnd"/>
      <w:r w:rsidRPr="00D547C4">
        <w:t xml:space="preserve"> </w:t>
      </w:r>
      <w:r>
        <w:t xml:space="preserve">č. </w:t>
      </w:r>
      <w:r w:rsidRPr="00D547C4">
        <w:t xml:space="preserve">6).  </w:t>
      </w:r>
    </w:p>
    <w:p w:rsidR="00840EAF" w:rsidRDefault="00BD0550" w:rsidP="00E844ED">
      <w:pPr>
        <w:pStyle w:val="P4Textlnku"/>
      </w:pPr>
      <w:r>
        <w:rPr>
          <w:noProof/>
        </w:rPr>
        <w:drawing>
          <wp:inline distT="0" distB="0" distL="0" distR="0">
            <wp:extent cx="5760720" cy="3905250"/>
            <wp:effectExtent l="19050" t="19050" r="11430" b="190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d fractures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905250"/>
                    </a:xfrm>
                    <a:prstGeom prst="rect">
                      <a:avLst/>
                    </a:prstGeom>
                    <a:ln>
                      <a:solidFill>
                        <a:srgbClr val="000000"/>
                      </a:solidFill>
                    </a:ln>
                  </pic:spPr>
                </pic:pic>
              </a:graphicData>
            </a:graphic>
          </wp:inline>
        </w:drawing>
      </w:r>
    </w:p>
    <w:p w:rsidR="00363CF4" w:rsidRPr="00C964C3" w:rsidRDefault="00363CF4">
      <w:pPr>
        <w:pStyle w:val="P6Popisobrzku"/>
      </w:pPr>
      <w:r w:rsidRPr="00C964C3">
        <w:t xml:space="preserve">Obr. </w:t>
      </w:r>
      <w:r>
        <w:t>č. 6</w:t>
      </w:r>
      <w:r w:rsidRPr="00C964C3">
        <w:t xml:space="preserve">. </w:t>
      </w:r>
      <w:r>
        <w:t>Vznik indukovaných puklin</w:t>
      </w:r>
    </w:p>
    <w:p w:rsidR="00363CF4" w:rsidRDefault="00363CF4" w:rsidP="004A0242">
      <w:pPr>
        <w:pStyle w:val="P31Nadpis1rove"/>
      </w:pPr>
      <w:r>
        <w:t>Matematické modelování</w:t>
      </w:r>
    </w:p>
    <w:p w:rsidR="00363CF4" w:rsidRDefault="00363CF4" w:rsidP="00363CF4">
      <w:pPr>
        <w:pStyle w:val="P4Textlnku"/>
      </w:pPr>
      <w:r>
        <w:t xml:space="preserve">Matematický model vychází z programu FLAC3D s využitím metody konečných rozdílů. Vzhledem k tomu, že pružný model lépe vystihuje zatížení svorníků, byl v této studii použit pružný model programu  FLAC3D, zahrnující </w:t>
      </w:r>
      <w:proofErr w:type="spellStart"/>
      <w:r>
        <w:t>Sheoreyovo</w:t>
      </w:r>
      <w:proofErr w:type="spellEnd"/>
      <w:r>
        <w:t xml:space="preserve"> </w:t>
      </w:r>
      <w:proofErr w:type="spellStart"/>
      <w:r>
        <w:t>kriterium</w:t>
      </w:r>
      <w:proofErr w:type="spellEnd"/>
      <w:r>
        <w:t xml:space="preserve"> porušení.</w:t>
      </w:r>
    </w:p>
    <w:p w:rsidR="00840EAF" w:rsidRDefault="00363CF4" w:rsidP="00363CF4">
      <w:pPr>
        <w:pStyle w:val="P4Textlnku"/>
      </w:pPr>
      <w:r>
        <w:t xml:space="preserve">Z rozsáhlých výsledků modelování </w:t>
      </w:r>
      <w:r w:rsidR="00CD7B28">
        <w:t xml:space="preserve">[6,7] </w:t>
      </w:r>
      <w:r>
        <w:t xml:space="preserve">uvádíme pouze problematiku zatěžování svorníků, neboť měření jejich zatížení in </w:t>
      </w:r>
      <w:proofErr w:type="spellStart"/>
      <w:r>
        <w:t>situ</w:t>
      </w:r>
      <w:proofErr w:type="spellEnd"/>
      <w:r>
        <w:t xml:space="preserve"> byla realizována pouze u stropních svorníků, nikoli u nejvíce namáhaných bočních výztuží.</w:t>
      </w:r>
    </w:p>
    <w:p w:rsidR="00D547C4" w:rsidRDefault="00363CF4" w:rsidP="00E844ED">
      <w:pPr>
        <w:pStyle w:val="P4Textlnku"/>
      </w:pPr>
      <w:r w:rsidRPr="00363CF4">
        <w:t xml:space="preserve">Na obr. </w:t>
      </w:r>
      <w:r>
        <w:t>č. 7</w:t>
      </w:r>
      <w:r w:rsidRPr="00363CF4">
        <w:t xml:space="preserve"> je patrné jednak výrazné rozvolnění boků chodeb (stěn pilířů) do velké hloubky, korespondující s výsledky extenzometrů, jednak vysoké zatížení bočních svorníků, které přesahuje únosnost svorníkových tyčí. Podrobněji je průběh zatížení po délce svorníků patrný na obr.</w:t>
      </w:r>
      <w:r>
        <w:t xml:space="preserve"> č.</w:t>
      </w:r>
      <w:r w:rsidRPr="00363CF4">
        <w:t xml:space="preserve"> </w:t>
      </w:r>
      <w:r>
        <w:t>8</w:t>
      </w:r>
      <w:r w:rsidRPr="00363CF4">
        <w:t xml:space="preserve">, znázorňující situaci v blízkosti křížení chodeb. Vzhledem k tomu, že nebyla </w:t>
      </w:r>
      <w:r w:rsidRPr="00363CF4">
        <w:lastRenderedPageBreak/>
        <w:t xml:space="preserve">sledována žádná utržení kotev i při velkých bočních deformacích, je zřejmé, že došlo k postupnému porušení lepených svorníků v nejslabším místě vazby s uhelnou slojí, tedy na kontaktu tmel/stěna vrtu. To odpovídá výsledkům měření extenzometrů a klesajícímu vlivu </w:t>
      </w:r>
      <w:proofErr w:type="spellStart"/>
      <w:r w:rsidRPr="00363CF4">
        <w:t>svorníkovaného</w:t>
      </w:r>
      <w:proofErr w:type="spellEnd"/>
      <w:r w:rsidRPr="00363CF4">
        <w:t xml:space="preserve"> pilíře na snížení deformací.</w:t>
      </w:r>
    </w:p>
    <w:p w:rsidR="00363CF4" w:rsidRPr="00C964C3" w:rsidRDefault="00363CF4" w:rsidP="00363CF4">
      <w:pPr>
        <w:spacing w:after="200" w:line="276" w:lineRule="auto"/>
      </w:pPr>
      <w:r w:rsidRPr="00C964C3">
        <w:rPr>
          <w:rFonts w:ascii="Arial" w:eastAsia="Calibri" w:hAnsi="Arial" w:cs="Arial"/>
          <w:noProof/>
          <w:sz w:val="20"/>
          <w:szCs w:val="20"/>
        </w:rPr>
        <w:drawing>
          <wp:anchor distT="0" distB="0" distL="114300" distR="114300" simplePos="0" relativeHeight="251660288" behindDoc="0" locked="0" layoutInCell="1" allowOverlap="1" wp14:anchorId="5C503953" wp14:editId="0CB400DE">
            <wp:simplePos x="0" y="0"/>
            <wp:positionH relativeFrom="column">
              <wp:posOffset>4651375</wp:posOffset>
            </wp:positionH>
            <wp:positionV relativeFrom="paragraph">
              <wp:posOffset>119380</wp:posOffset>
            </wp:positionV>
            <wp:extent cx="857250" cy="2552700"/>
            <wp:effectExtent l="0" t="0" r="0" b="0"/>
            <wp:wrapThrough wrapText="bothSides">
              <wp:wrapPolygon edited="0">
                <wp:start x="0" y="0"/>
                <wp:lineTo x="0" y="21439"/>
                <wp:lineTo x="21120" y="21439"/>
                <wp:lineTo x="21120" y="0"/>
                <wp:lineTo x="0" y="0"/>
              </wp:wrapPolygon>
            </wp:wrapThrough>
            <wp:docPr id="8" name="Picture 15" descr="K:\POST-DOC_FINAL\elas-ss\di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POST-DOC_FINAL\elas-ss\dilation.png"/>
                    <pic:cNvPicPr>
                      <a:picLocks noChangeAspect="1" noChangeArrowheads="1"/>
                    </pic:cNvPicPr>
                  </pic:nvPicPr>
                  <pic:blipFill>
                    <a:blip r:embed="rId18" cstate="print"/>
                    <a:srcRect l="833" t="16664" r="84175" b="16678"/>
                    <a:stretch>
                      <a:fillRect/>
                    </a:stretch>
                  </pic:blipFill>
                  <pic:spPr bwMode="auto">
                    <a:xfrm>
                      <a:off x="0" y="0"/>
                      <a:ext cx="857250" cy="2552700"/>
                    </a:xfrm>
                    <a:prstGeom prst="rect">
                      <a:avLst/>
                    </a:prstGeom>
                    <a:noFill/>
                    <a:ln w="9525">
                      <a:noFill/>
                      <a:miter lim="800000"/>
                      <a:headEnd/>
                      <a:tailEnd/>
                    </a:ln>
                  </pic:spPr>
                </pic:pic>
              </a:graphicData>
            </a:graphic>
          </wp:anchor>
        </w:drawing>
      </w:r>
      <w:r w:rsidRPr="00C964C3">
        <w:rPr>
          <w:rFonts w:ascii="Arial" w:eastAsia="Calibri" w:hAnsi="Arial" w:cs="Arial"/>
          <w:noProof/>
          <w:sz w:val="20"/>
          <w:szCs w:val="20"/>
        </w:rPr>
        <w:drawing>
          <wp:anchor distT="0" distB="0" distL="114300" distR="114300" simplePos="0" relativeHeight="251659264" behindDoc="0" locked="0" layoutInCell="1" allowOverlap="1" wp14:anchorId="2CCB9F92" wp14:editId="1AB57BA2">
            <wp:simplePos x="0" y="0"/>
            <wp:positionH relativeFrom="column">
              <wp:posOffset>-29845</wp:posOffset>
            </wp:positionH>
            <wp:positionV relativeFrom="paragraph">
              <wp:posOffset>127635</wp:posOffset>
            </wp:positionV>
            <wp:extent cx="4273550" cy="2667000"/>
            <wp:effectExtent l="0" t="0" r="0" b="0"/>
            <wp:wrapThrough wrapText="bothSides">
              <wp:wrapPolygon edited="0">
                <wp:start x="0" y="0"/>
                <wp:lineTo x="0" y="21446"/>
                <wp:lineTo x="21472" y="21446"/>
                <wp:lineTo x="21472" y="0"/>
                <wp:lineTo x="0" y="0"/>
              </wp:wrapPolygon>
            </wp:wrapThrough>
            <wp:docPr id="7" name="Picture 15" descr="K:\POST-DOC_FINAL\elas-ss\di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POST-DOC_FINAL\elas-ss\dilation.png"/>
                    <pic:cNvPicPr>
                      <a:picLocks noChangeAspect="1" noChangeArrowheads="1"/>
                    </pic:cNvPicPr>
                  </pic:nvPicPr>
                  <pic:blipFill>
                    <a:blip r:embed="rId18" cstate="print"/>
                    <a:srcRect l="25260" t="13184" b="34328"/>
                    <a:stretch>
                      <a:fillRect/>
                    </a:stretch>
                  </pic:blipFill>
                  <pic:spPr bwMode="auto">
                    <a:xfrm>
                      <a:off x="0" y="0"/>
                      <a:ext cx="4273550" cy="2667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63CF4" w:rsidRPr="00C964C3" w:rsidRDefault="00363CF4" w:rsidP="00363CF4">
      <w:pPr>
        <w:spacing w:after="200" w:line="276" w:lineRule="auto"/>
      </w:pPr>
    </w:p>
    <w:p w:rsidR="00363CF4" w:rsidRPr="00C964C3" w:rsidRDefault="00363CF4" w:rsidP="00363CF4">
      <w:pPr>
        <w:spacing w:after="200" w:line="276" w:lineRule="auto"/>
      </w:pPr>
    </w:p>
    <w:p w:rsidR="00363CF4" w:rsidRPr="00C964C3" w:rsidRDefault="00363CF4" w:rsidP="00363CF4">
      <w:pPr>
        <w:spacing w:after="200" w:line="276" w:lineRule="auto"/>
      </w:pPr>
    </w:p>
    <w:p w:rsidR="00363CF4" w:rsidRPr="00C964C3" w:rsidRDefault="00363CF4" w:rsidP="00363CF4">
      <w:pPr>
        <w:spacing w:after="200" w:line="276" w:lineRule="auto"/>
      </w:pPr>
    </w:p>
    <w:p w:rsidR="00363CF4" w:rsidRPr="00C964C3" w:rsidRDefault="00363CF4" w:rsidP="00363CF4">
      <w:pPr>
        <w:spacing w:after="200" w:line="276" w:lineRule="auto"/>
      </w:pPr>
    </w:p>
    <w:p w:rsidR="00363CF4" w:rsidRPr="00C964C3" w:rsidRDefault="00363CF4" w:rsidP="00363CF4">
      <w:pPr>
        <w:spacing w:after="200" w:line="276" w:lineRule="auto"/>
      </w:pPr>
    </w:p>
    <w:p w:rsidR="00363CF4" w:rsidRPr="00C964C3" w:rsidRDefault="00363CF4" w:rsidP="00363CF4">
      <w:pPr>
        <w:spacing w:after="200" w:line="276" w:lineRule="auto"/>
      </w:pPr>
    </w:p>
    <w:p w:rsidR="00363CF4" w:rsidRPr="00C964C3" w:rsidRDefault="00363CF4" w:rsidP="00363CF4">
      <w:pPr>
        <w:spacing w:after="200" w:line="276" w:lineRule="auto"/>
      </w:pPr>
    </w:p>
    <w:p w:rsidR="00363CF4" w:rsidRPr="00C964C3" w:rsidRDefault="00363CF4" w:rsidP="004A0242">
      <w:pPr>
        <w:pStyle w:val="P6Popisobrzku"/>
      </w:pPr>
      <w:r w:rsidRPr="00C964C3">
        <w:t xml:space="preserve">Obr. </w:t>
      </w:r>
      <w:r w:rsidR="00985C34">
        <w:t>č. 7</w:t>
      </w:r>
      <w:r w:rsidRPr="00C964C3">
        <w:t>. Rozvolnění pilíře (vpravo) a osové zatížení svorníků (vlevo)</w:t>
      </w:r>
    </w:p>
    <w:p w:rsidR="00363CF4" w:rsidRPr="00C964C3" w:rsidRDefault="00363CF4" w:rsidP="00363CF4">
      <w:pPr>
        <w:spacing w:after="200" w:line="276" w:lineRule="auto"/>
      </w:pPr>
    </w:p>
    <w:p w:rsidR="00363CF4" w:rsidRPr="00C964C3" w:rsidRDefault="00363CF4" w:rsidP="00363CF4">
      <w:pPr>
        <w:spacing w:after="200" w:line="276" w:lineRule="auto"/>
        <w:jc w:val="center"/>
      </w:pPr>
      <w:r w:rsidRPr="00C964C3">
        <w:rPr>
          <w:rFonts w:ascii="Arial" w:eastAsia="Calibri" w:hAnsi="Arial" w:cs="Arial"/>
          <w:noProof/>
          <w:sz w:val="20"/>
          <w:szCs w:val="20"/>
        </w:rPr>
        <w:drawing>
          <wp:anchor distT="0" distB="0" distL="114300" distR="114300" simplePos="0" relativeHeight="251662336" behindDoc="0" locked="0" layoutInCell="1" allowOverlap="1" wp14:anchorId="498A31B8" wp14:editId="55A24479">
            <wp:simplePos x="0" y="0"/>
            <wp:positionH relativeFrom="column">
              <wp:posOffset>4726940</wp:posOffset>
            </wp:positionH>
            <wp:positionV relativeFrom="paragraph">
              <wp:posOffset>182245</wp:posOffset>
            </wp:positionV>
            <wp:extent cx="867410" cy="2327910"/>
            <wp:effectExtent l="0" t="0" r="8890" b="0"/>
            <wp:wrapThrough wrapText="bothSides">
              <wp:wrapPolygon edited="0">
                <wp:start x="0" y="0"/>
                <wp:lineTo x="0" y="21388"/>
                <wp:lineTo x="21347" y="21388"/>
                <wp:lineTo x="21347" y="0"/>
                <wp:lineTo x="0" y="0"/>
              </wp:wrapPolygon>
            </wp:wrapThrough>
            <wp:docPr id="9" name="Picture 14" descr="K:\POST-DOC_FINAL\elas-ss\mod\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POST-DOC_FINAL\elas-ss\mod\index.png"/>
                    <pic:cNvPicPr>
                      <a:picLocks noChangeAspect="1" noChangeArrowheads="1"/>
                    </pic:cNvPicPr>
                  </pic:nvPicPr>
                  <pic:blipFill>
                    <a:blip r:embed="rId19" cstate="print"/>
                    <a:srcRect l="997" t="16667" r="83832" b="20769"/>
                    <a:stretch>
                      <a:fillRect/>
                    </a:stretch>
                  </pic:blipFill>
                  <pic:spPr bwMode="auto">
                    <a:xfrm>
                      <a:off x="0" y="0"/>
                      <a:ext cx="867410" cy="2327910"/>
                    </a:xfrm>
                    <a:prstGeom prst="rect">
                      <a:avLst/>
                    </a:prstGeom>
                    <a:noFill/>
                    <a:ln w="9525">
                      <a:noFill/>
                      <a:miter lim="800000"/>
                      <a:headEnd/>
                      <a:tailEnd/>
                    </a:ln>
                  </pic:spPr>
                </pic:pic>
              </a:graphicData>
            </a:graphic>
          </wp:anchor>
        </w:drawing>
      </w:r>
      <w:r w:rsidRPr="00C964C3">
        <w:rPr>
          <w:rFonts w:ascii="Arial" w:hAnsi="Arial" w:cs="Arial"/>
          <w:noProof/>
          <w:sz w:val="20"/>
          <w:szCs w:val="20"/>
        </w:rPr>
        <w:drawing>
          <wp:anchor distT="0" distB="0" distL="114300" distR="114300" simplePos="0" relativeHeight="251661312" behindDoc="0" locked="0" layoutInCell="1" allowOverlap="1" wp14:anchorId="52F69A88" wp14:editId="59933137">
            <wp:simplePos x="0" y="0"/>
            <wp:positionH relativeFrom="column">
              <wp:posOffset>-19050</wp:posOffset>
            </wp:positionH>
            <wp:positionV relativeFrom="paragraph">
              <wp:posOffset>9525</wp:posOffset>
            </wp:positionV>
            <wp:extent cx="4540885" cy="2839720"/>
            <wp:effectExtent l="0" t="0" r="0" b="0"/>
            <wp:wrapThrough wrapText="bothSides">
              <wp:wrapPolygon edited="0">
                <wp:start x="0" y="0"/>
                <wp:lineTo x="0" y="21445"/>
                <wp:lineTo x="21476" y="21445"/>
                <wp:lineTo x="21476" y="0"/>
                <wp:lineTo x="0" y="0"/>
              </wp:wrapPolygon>
            </wp:wrapThrough>
            <wp:docPr id="26" name="Picture 12" descr="K:\POST-DOC_FINAL\elas-ss\mod\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POST-DOC_FINAL\elas-ss\mod\st4.png"/>
                    <pic:cNvPicPr>
                      <a:picLocks noChangeAspect="1" noChangeArrowheads="1"/>
                    </pic:cNvPicPr>
                  </pic:nvPicPr>
                  <pic:blipFill>
                    <a:blip r:embed="rId20" cstate="print"/>
                    <a:srcRect l="29249" t="20256" r="16076" b="26923"/>
                    <a:stretch>
                      <a:fillRect/>
                    </a:stretch>
                  </pic:blipFill>
                  <pic:spPr bwMode="auto">
                    <a:xfrm>
                      <a:off x="0" y="0"/>
                      <a:ext cx="4540885" cy="2839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63CF4" w:rsidRPr="00C964C3" w:rsidRDefault="00363CF4" w:rsidP="00363CF4">
      <w:pPr>
        <w:spacing w:after="200" w:line="276" w:lineRule="auto"/>
      </w:pPr>
    </w:p>
    <w:p w:rsidR="00363CF4" w:rsidRPr="00C964C3" w:rsidRDefault="00363CF4" w:rsidP="004A0242">
      <w:pPr>
        <w:pStyle w:val="P6Popisobrzku"/>
      </w:pPr>
      <w:r w:rsidRPr="00C964C3">
        <w:t>Obr.</w:t>
      </w:r>
      <w:r w:rsidR="00985C34">
        <w:t xml:space="preserve"> č.</w:t>
      </w:r>
      <w:r w:rsidRPr="00C964C3">
        <w:t xml:space="preserve"> </w:t>
      </w:r>
      <w:r w:rsidR="00985C34">
        <w:t>8</w:t>
      </w:r>
      <w:r w:rsidRPr="00C964C3">
        <w:t xml:space="preserve">. Osové zatížení svorníků ve stropě a bocích chodby v blízkosti kříže chodeb. </w:t>
      </w:r>
    </w:p>
    <w:p w:rsidR="00985C34" w:rsidRDefault="00985C34" w:rsidP="004A0242">
      <w:pPr>
        <w:pStyle w:val="P31Nadpis1rove"/>
      </w:pPr>
      <w:r>
        <w:t>Závěry</w:t>
      </w:r>
    </w:p>
    <w:p w:rsidR="00985C34" w:rsidRDefault="00985C34" w:rsidP="00985C34">
      <w:pPr>
        <w:pStyle w:val="P4Textlnku"/>
      </w:pPr>
      <w:r>
        <w:t xml:space="preserve">Svorníková výztuž stropu chodeb je ve sledovaných podmínkách velmi málo zatížená, přičemž deformační projevy ze strany nadloží jsou minimální. Lze tedy konstatovat, že svorníková výztuž navržená podle standardní metodiky určené pro porubní chodby, je v těchto podmínkách částečně předimenzovaná.  Nadložní vrstvy, opírající se o sousední pilíře, </w:t>
      </w:r>
      <w:r>
        <w:lastRenderedPageBreak/>
        <w:t xml:space="preserve">jsou i při stejných rozměrech chodeb méně namáhány než v porubních chodbách stěnových porubů. </w:t>
      </w:r>
    </w:p>
    <w:p w:rsidR="00985C34" w:rsidRDefault="00985C34" w:rsidP="00985C34">
      <w:pPr>
        <w:pStyle w:val="P4Textlnku"/>
      </w:pPr>
      <w:r>
        <w:t xml:space="preserve">Svorníková výztuž boků chodeb (jednotlivých pilířů) je zatěžována velmi výrazně a má velký význam pro omezení deformací chodeb a zesílení stěn nosných pilířů. Díky jejímu působení dochází zpočátku k posunu boku jako celku bez výrazného porušení a rozpadu. S postupujícími deformacemi a rozvolňováním pilířů účinnost svorníkové výztuže klesá, protože dochází k porušování kotevní vazby s masivem uhelné sloje. Vzhledem ke způsobu dobývání je však pro období tzv. provozní stability její funkce nezastupitelná. Navržená výztuž se pohybuje na hranici únosnosti pro dané podmínky, v některých případech byla její únosnost výrazně překročena. Dimenzování svorníkové výztuže boků pilířů včetně poddajného, ale pevně ukotveného pažení je nutno vztahovat ke konkrétním důlně geologickým podmínkám. </w:t>
      </w:r>
    </w:p>
    <w:p w:rsidR="00363CF4" w:rsidRDefault="00985C34" w:rsidP="00985C34">
      <w:pPr>
        <w:pStyle w:val="P4Textlnku"/>
      </w:pPr>
      <w:r>
        <w:t>K největším deformacím v chodbách docházelo ze strany nevyztužené počvy, což způsobilo i při krátké životnosti děl nutnost opakované přibírky hornin.</w:t>
      </w:r>
    </w:p>
    <w:p w:rsidR="005D5B7A" w:rsidRPr="00335070" w:rsidRDefault="00844BFB" w:rsidP="00C97DD3">
      <w:pPr>
        <w:pStyle w:val="P91Literaturanadpis"/>
      </w:pPr>
      <w:r w:rsidRPr="00335070">
        <w:t>Použitá l</w:t>
      </w:r>
      <w:r w:rsidR="005D5B7A" w:rsidRPr="00335070">
        <w:t>iteratura</w:t>
      </w:r>
    </w:p>
    <w:p w:rsidR="00985C34" w:rsidRPr="00761999" w:rsidRDefault="00985C34" w:rsidP="00985C34">
      <w:pPr>
        <w:pStyle w:val="P92Literaturatext"/>
      </w:pPr>
      <w:r w:rsidRPr="00761999">
        <w:t>WACLAWIK, P., PTACEK, J., KONICEK, P., KUKUTSCH, R.</w:t>
      </w:r>
      <w:r w:rsidR="00761999" w:rsidRPr="00761999">
        <w:t xml:space="preserve"> &amp; NEMCIK, J.</w:t>
      </w:r>
      <w:r w:rsidRPr="00761999">
        <w:t xml:space="preserve"> Stress-</w:t>
      </w:r>
      <w:proofErr w:type="spellStart"/>
      <w:r w:rsidRPr="00761999">
        <w:t>state</w:t>
      </w:r>
      <w:proofErr w:type="spellEnd"/>
      <w:r w:rsidRPr="00761999">
        <w:t xml:space="preserve"> monitoring </w:t>
      </w:r>
      <w:proofErr w:type="spellStart"/>
      <w:r w:rsidRPr="00761999">
        <w:t>of</w:t>
      </w:r>
      <w:proofErr w:type="spellEnd"/>
      <w:r w:rsidRPr="00761999">
        <w:t xml:space="preserve"> </w:t>
      </w:r>
      <w:proofErr w:type="spellStart"/>
      <w:r w:rsidRPr="00761999">
        <w:t>coal</w:t>
      </w:r>
      <w:proofErr w:type="spellEnd"/>
      <w:r w:rsidRPr="00761999">
        <w:t xml:space="preserve"> </w:t>
      </w:r>
      <w:proofErr w:type="spellStart"/>
      <w:r w:rsidRPr="00761999">
        <w:t>pillars</w:t>
      </w:r>
      <w:proofErr w:type="spellEnd"/>
      <w:r w:rsidRPr="00761999">
        <w:t xml:space="preserve"> </w:t>
      </w:r>
      <w:proofErr w:type="spellStart"/>
      <w:r w:rsidRPr="00761999">
        <w:t>during</w:t>
      </w:r>
      <w:proofErr w:type="spellEnd"/>
      <w:r w:rsidRPr="00761999">
        <w:t xml:space="preserve"> </w:t>
      </w:r>
      <w:proofErr w:type="spellStart"/>
      <w:r w:rsidRPr="00761999">
        <w:t>room</w:t>
      </w:r>
      <w:proofErr w:type="spellEnd"/>
      <w:r w:rsidRPr="00761999">
        <w:t xml:space="preserve"> and </w:t>
      </w:r>
      <w:proofErr w:type="spellStart"/>
      <w:r w:rsidRPr="00761999">
        <w:t>pillar</w:t>
      </w:r>
      <w:proofErr w:type="spellEnd"/>
      <w:r w:rsidRPr="00761999">
        <w:t xml:space="preserve"> </w:t>
      </w:r>
      <w:proofErr w:type="spellStart"/>
      <w:r w:rsidRPr="00761999">
        <w:t>extraction</w:t>
      </w:r>
      <w:proofErr w:type="spellEnd"/>
      <w:r w:rsidRPr="00761999">
        <w:t xml:space="preserve">, </w:t>
      </w:r>
      <w:proofErr w:type="spellStart"/>
      <w:r w:rsidRPr="004A0242">
        <w:rPr>
          <w:i/>
        </w:rPr>
        <w:t>Journal</w:t>
      </w:r>
      <w:proofErr w:type="spellEnd"/>
      <w:r w:rsidRPr="004A0242">
        <w:rPr>
          <w:i/>
        </w:rPr>
        <w:t xml:space="preserve"> </w:t>
      </w:r>
      <w:proofErr w:type="spellStart"/>
      <w:r w:rsidRPr="004A0242">
        <w:rPr>
          <w:i/>
        </w:rPr>
        <w:t>of</w:t>
      </w:r>
      <w:proofErr w:type="spellEnd"/>
      <w:r w:rsidRPr="004A0242">
        <w:rPr>
          <w:i/>
        </w:rPr>
        <w:t xml:space="preserve"> </w:t>
      </w:r>
      <w:proofErr w:type="spellStart"/>
      <w:r w:rsidRPr="004A0242">
        <w:rPr>
          <w:i/>
        </w:rPr>
        <w:t>Sustainable</w:t>
      </w:r>
      <w:proofErr w:type="spellEnd"/>
      <w:r w:rsidRPr="004A0242">
        <w:rPr>
          <w:i/>
        </w:rPr>
        <w:t xml:space="preserve"> </w:t>
      </w:r>
      <w:proofErr w:type="spellStart"/>
      <w:r w:rsidRPr="004A0242">
        <w:rPr>
          <w:i/>
        </w:rPr>
        <w:t>Mining</w:t>
      </w:r>
      <w:proofErr w:type="spellEnd"/>
      <w:r w:rsidR="00761999" w:rsidRPr="00761999">
        <w:t>, 2016,</w:t>
      </w:r>
      <w:r w:rsidRPr="00761999">
        <w:t xml:space="preserve"> Vol.</w:t>
      </w:r>
      <w:r w:rsidR="00761999" w:rsidRPr="00761999">
        <w:t xml:space="preserve"> </w:t>
      </w:r>
      <w:r w:rsidRPr="00761999">
        <w:t>15, No. 2</w:t>
      </w:r>
      <w:r w:rsidR="00761999" w:rsidRPr="00761999">
        <w:t>, pp. </w:t>
      </w:r>
      <w:r w:rsidRPr="00761999">
        <w:t>49-56</w:t>
      </w:r>
    </w:p>
    <w:p w:rsidR="00377591" w:rsidRDefault="004A0242" w:rsidP="00377591">
      <w:pPr>
        <w:pStyle w:val="P92Literaturatext"/>
      </w:pPr>
      <w:r w:rsidRPr="00761999">
        <w:t>WACLAWIK,</w:t>
      </w:r>
      <w:r>
        <w:t xml:space="preserve"> P.,</w:t>
      </w:r>
      <w:r w:rsidRPr="00761999">
        <w:t xml:space="preserve"> KUKUTSCH, R. &amp; NEMCIK, J</w:t>
      </w:r>
      <w:r>
        <w:t>.</w:t>
      </w:r>
      <w:r w:rsidR="00377591" w:rsidRPr="00E31909">
        <w:t xml:space="preserve"> </w:t>
      </w:r>
      <w:proofErr w:type="spellStart"/>
      <w:r w:rsidR="00377591" w:rsidRPr="00E31909">
        <w:t>Assessment</w:t>
      </w:r>
      <w:proofErr w:type="spellEnd"/>
      <w:r w:rsidR="00377591" w:rsidRPr="00E31909">
        <w:t xml:space="preserve"> </w:t>
      </w:r>
      <w:proofErr w:type="spellStart"/>
      <w:r w:rsidR="00377591" w:rsidRPr="00E31909">
        <w:t>of</w:t>
      </w:r>
      <w:proofErr w:type="spellEnd"/>
      <w:r w:rsidR="00377591" w:rsidRPr="00E31909">
        <w:t xml:space="preserve"> </w:t>
      </w:r>
      <w:proofErr w:type="spellStart"/>
      <w:r w:rsidR="00377591" w:rsidRPr="00E31909">
        <w:t>coal</w:t>
      </w:r>
      <w:proofErr w:type="spellEnd"/>
      <w:r w:rsidR="00377591" w:rsidRPr="00E31909">
        <w:t xml:space="preserve"> </w:t>
      </w:r>
      <w:proofErr w:type="spellStart"/>
      <w:r w:rsidR="00377591" w:rsidRPr="00E31909">
        <w:t>pillar</w:t>
      </w:r>
      <w:proofErr w:type="spellEnd"/>
      <w:r w:rsidR="00377591" w:rsidRPr="00E31909">
        <w:t xml:space="preserve"> stability </w:t>
      </w:r>
      <w:proofErr w:type="spellStart"/>
      <w:r w:rsidR="00377591" w:rsidRPr="00E31909">
        <w:t>at</w:t>
      </w:r>
      <w:proofErr w:type="spellEnd"/>
      <w:r w:rsidR="00377591" w:rsidRPr="00E31909">
        <w:t xml:space="preserve"> </w:t>
      </w:r>
      <w:proofErr w:type="spellStart"/>
      <w:r w:rsidR="00377591" w:rsidRPr="00E31909">
        <w:t>great</w:t>
      </w:r>
      <w:proofErr w:type="spellEnd"/>
      <w:r w:rsidR="00377591" w:rsidRPr="00E31909">
        <w:t xml:space="preserve"> </w:t>
      </w:r>
      <w:proofErr w:type="spellStart"/>
      <w:r w:rsidR="00377591" w:rsidRPr="00E31909">
        <w:t>depth</w:t>
      </w:r>
      <w:proofErr w:type="spellEnd"/>
      <w:r w:rsidR="00377591" w:rsidRPr="00E31909">
        <w:t xml:space="preserve">, </w:t>
      </w:r>
      <w:r w:rsidR="00377591" w:rsidRPr="004A0242">
        <w:rPr>
          <w:i/>
        </w:rPr>
        <w:t xml:space="preserve">in </w:t>
      </w:r>
      <w:proofErr w:type="spellStart"/>
      <w:r w:rsidR="00377591" w:rsidRPr="004A0242">
        <w:rPr>
          <w:i/>
        </w:rPr>
        <w:t>Proceedings</w:t>
      </w:r>
      <w:proofErr w:type="spellEnd"/>
      <w:r w:rsidR="00377591" w:rsidRPr="004A0242">
        <w:rPr>
          <w:i/>
        </w:rPr>
        <w:t xml:space="preserve"> </w:t>
      </w:r>
      <w:proofErr w:type="spellStart"/>
      <w:r w:rsidR="00377591" w:rsidRPr="004A0242">
        <w:rPr>
          <w:i/>
        </w:rPr>
        <w:t>of</w:t>
      </w:r>
      <w:proofErr w:type="spellEnd"/>
      <w:r w:rsidR="00377591" w:rsidRPr="004A0242">
        <w:rPr>
          <w:i/>
        </w:rPr>
        <w:t xml:space="preserve"> </w:t>
      </w:r>
      <w:proofErr w:type="spellStart"/>
      <w:r w:rsidR="00377591" w:rsidRPr="004A0242">
        <w:rPr>
          <w:i/>
        </w:rPr>
        <w:t>the</w:t>
      </w:r>
      <w:proofErr w:type="spellEnd"/>
      <w:r w:rsidR="00377591" w:rsidRPr="004A0242">
        <w:rPr>
          <w:i/>
        </w:rPr>
        <w:t xml:space="preserve"> 18th </w:t>
      </w:r>
      <w:proofErr w:type="spellStart"/>
      <w:r w:rsidR="00377591" w:rsidRPr="004A0242">
        <w:rPr>
          <w:i/>
        </w:rPr>
        <w:t>Coal</w:t>
      </w:r>
      <w:proofErr w:type="spellEnd"/>
      <w:r w:rsidR="00377591" w:rsidRPr="004A0242">
        <w:rPr>
          <w:i/>
        </w:rPr>
        <w:t xml:space="preserve"> </w:t>
      </w:r>
      <w:proofErr w:type="spellStart"/>
      <w:r w:rsidR="00377591" w:rsidRPr="004A0242">
        <w:rPr>
          <w:i/>
        </w:rPr>
        <w:t>Operators</w:t>
      </w:r>
      <w:proofErr w:type="spellEnd"/>
      <w:r w:rsidR="00377591" w:rsidRPr="004A0242">
        <w:rPr>
          <w:i/>
        </w:rPr>
        <w:t xml:space="preserve">' </w:t>
      </w:r>
      <w:proofErr w:type="spellStart"/>
      <w:r w:rsidR="00377591" w:rsidRPr="004A0242">
        <w:rPr>
          <w:i/>
        </w:rPr>
        <w:t>Conference</w:t>
      </w:r>
      <w:proofErr w:type="spellEnd"/>
      <w:r>
        <w:t xml:space="preserve"> 2018, pp. 184-194</w:t>
      </w:r>
    </w:p>
    <w:p w:rsidR="00377591" w:rsidRDefault="00377591" w:rsidP="00761999">
      <w:pPr>
        <w:pStyle w:val="P92Literaturatext"/>
        <w:rPr>
          <w:lang w:val="en-GB"/>
        </w:rPr>
      </w:pPr>
      <w:proofErr w:type="spellStart"/>
      <w:r w:rsidRPr="00E31909">
        <w:t>Itasca</w:t>
      </w:r>
      <w:proofErr w:type="spellEnd"/>
      <w:r w:rsidRPr="00E31909">
        <w:t xml:space="preserve">. FLAC3D (Fast </w:t>
      </w:r>
      <w:proofErr w:type="spellStart"/>
      <w:r w:rsidRPr="00E31909">
        <w:t>Lagrangian</w:t>
      </w:r>
      <w:proofErr w:type="spellEnd"/>
      <w:r w:rsidRPr="00E31909">
        <w:t xml:space="preserve"> </w:t>
      </w:r>
      <w:proofErr w:type="spellStart"/>
      <w:r w:rsidRPr="00E31909">
        <w:t>Analysis</w:t>
      </w:r>
      <w:proofErr w:type="spellEnd"/>
      <w:r w:rsidRPr="00E31909">
        <w:t xml:space="preserve"> </w:t>
      </w:r>
      <w:proofErr w:type="spellStart"/>
      <w:r w:rsidRPr="00E31909">
        <w:t>of</w:t>
      </w:r>
      <w:proofErr w:type="spellEnd"/>
      <w:r w:rsidRPr="00E31909">
        <w:t xml:space="preserve"> Continua in 3 </w:t>
      </w:r>
      <w:proofErr w:type="spellStart"/>
      <w:r w:rsidRPr="00E31909">
        <w:t>Dimensions</w:t>
      </w:r>
      <w:proofErr w:type="spellEnd"/>
      <w:r w:rsidRPr="00E31909">
        <w:t xml:space="preserve">), </w:t>
      </w:r>
      <w:proofErr w:type="spellStart"/>
      <w:r w:rsidRPr="00E31909">
        <w:t>Version</w:t>
      </w:r>
      <w:proofErr w:type="spellEnd"/>
      <w:r w:rsidRPr="00E31909">
        <w:t xml:space="preserve"> 5.0, </w:t>
      </w:r>
      <w:proofErr w:type="spellStart"/>
      <w:r w:rsidRPr="00E31909">
        <w:t>Itasca</w:t>
      </w:r>
      <w:proofErr w:type="spellEnd"/>
      <w:r w:rsidRPr="00E31909">
        <w:t xml:space="preserve"> </w:t>
      </w:r>
      <w:proofErr w:type="spellStart"/>
      <w:r w:rsidRPr="00E31909">
        <w:t>Consulting</w:t>
      </w:r>
      <w:proofErr w:type="spellEnd"/>
      <w:r w:rsidRPr="00E31909">
        <w:t xml:space="preserve"> Group Inc., Minneapolis, Minnesota, 55401, USA, 2012.</w:t>
      </w:r>
    </w:p>
    <w:p w:rsidR="00761999" w:rsidRPr="00761999" w:rsidRDefault="00761999" w:rsidP="00761999">
      <w:pPr>
        <w:pStyle w:val="P92Literaturatext"/>
        <w:rPr>
          <w:lang w:val="en-GB"/>
        </w:rPr>
      </w:pPr>
      <w:r w:rsidRPr="00761999">
        <w:rPr>
          <w:lang w:val="en-GB"/>
        </w:rPr>
        <w:t xml:space="preserve">OKD </w:t>
      </w:r>
      <w:proofErr w:type="spellStart"/>
      <w:r w:rsidRPr="00761999">
        <w:rPr>
          <w:lang w:val="en-GB"/>
        </w:rPr>
        <w:t>a.s</w:t>
      </w:r>
      <w:proofErr w:type="spellEnd"/>
      <w:r w:rsidRPr="00761999">
        <w:rPr>
          <w:lang w:val="en-GB"/>
        </w:rPr>
        <w:t xml:space="preserve">., Technical standard </w:t>
      </w:r>
      <w:r w:rsidR="00BD0550">
        <w:rPr>
          <w:lang w:val="en-GB"/>
        </w:rPr>
        <w:t>N</w:t>
      </w:r>
      <w:r w:rsidRPr="00761999">
        <w:rPr>
          <w:lang w:val="en-GB"/>
        </w:rPr>
        <w:t>o</w:t>
      </w:r>
      <w:r w:rsidR="00BD0550">
        <w:rPr>
          <w:lang w:val="en-GB"/>
        </w:rPr>
        <w:t>.</w:t>
      </w:r>
      <w:r w:rsidRPr="00761999">
        <w:rPr>
          <w:lang w:val="en-GB"/>
        </w:rPr>
        <w:t xml:space="preserve"> 2/2012 Design of rockbolt support in rectangular profile roadways (in Czech), 2012, Ostrava</w:t>
      </w:r>
    </w:p>
    <w:p w:rsidR="00985C34" w:rsidRDefault="004A0242" w:rsidP="004A0242">
      <w:pPr>
        <w:pStyle w:val="P92Literaturatext"/>
      </w:pPr>
      <w:r w:rsidRPr="00761999">
        <w:t>WACLAWIK,</w:t>
      </w:r>
      <w:r>
        <w:t xml:space="preserve"> P., SNUPAREK, R. </w:t>
      </w:r>
      <w:r w:rsidRPr="00761999">
        <w:t>&amp; KUKUTSCH, R.</w:t>
      </w:r>
      <w:r>
        <w:t xml:space="preserve"> </w:t>
      </w:r>
      <w:r w:rsidRPr="004A0242">
        <w:t xml:space="preserve">Rock </w:t>
      </w:r>
      <w:proofErr w:type="spellStart"/>
      <w:r w:rsidRPr="004A0242">
        <w:t>Bolting</w:t>
      </w:r>
      <w:proofErr w:type="spellEnd"/>
      <w:r w:rsidRPr="004A0242">
        <w:t xml:space="preserve"> </w:t>
      </w:r>
      <w:proofErr w:type="spellStart"/>
      <w:r w:rsidRPr="004A0242">
        <w:t>at</w:t>
      </w:r>
      <w:proofErr w:type="spellEnd"/>
      <w:r w:rsidRPr="004A0242">
        <w:t xml:space="preserve"> </w:t>
      </w:r>
      <w:proofErr w:type="spellStart"/>
      <w:r w:rsidRPr="004A0242">
        <w:t>the</w:t>
      </w:r>
      <w:proofErr w:type="spellEnd"/>
      <w:r w:rsidRPr="004A0242">
        <w:t xml:space="preserve"> </w:t>
      </w:r>
      <w:proofErr w:type="spellStart"/>
      <w:r w:rsidRPr="004A0242">
        <w:t>Room</w:t>
      </w:r>
      <w:proofErr w:type="spellEnd"/>
      <w:r w:rsidRPr="004A0242">
        <w:t xml:space="preserve"> and </w:t>
      </w:r>
      <w:proofErr w:type="spellStart"/>
      <w:r w:rsidRPr="004A0242">
        <w:t>Pillar</w:t>
      </w:r>
      <w:proofErr w:type="spellEnd"/>
      <w:r w:rsidRPr="004A0242">
        <w:t xml:space="preserve"> </w:t>
      </w:r>
      <w:proofErr w:type="spellStart"/>
      <w:r w:rsidRPr="004A0242">
        <w:t>Method</w:t>
      </w:r>
      <w:proofErr w:type="spellEnd"/>
      <w:r w:rsidRPr="004A0242">
        <w:t xml:space="preserve"> </w:t>
      </w:r>
      <w:proofErr w:type="spellStart"/>
      <w:r w:rsidRPr="004A0242">
        <w:t>at</w:t>
      </w:r>
      <w:proofErr w:type="spellEnd"/>
      <w:r w:rsidRPr="004A0242">
        <w:t xml:space="preserve"> Great </w:t>
      </w:r>
      <w:proofErr w:type="spellStart"/>
      <w:r w:rsidRPr="004A0242">
        <w:t>Depth</w:t>
      </w:r>
      <w:proofErr w:type="spellEnd"/>
      <w:r w:rsidRPr="004A0242">
        <w:t xml:space="preserve">. </w:t>
      </w:r>
      <w:proofErr w:type="spellStart"/>
      <w:r w:rsidRPr="004A0242">
        <w:rPr>
          <w:i/>
        </w:rPr>
        <w:t>Procedia</w:t>
      </w:r>
      <w:proofErr w:type="spellEnd"/>
      <w:r w:rsidRPr="004A0242">
        <w:rPr>
          <w:i/>
        </w:rPr>
        <w:t xml:space="preserve"> </w:t>
      </w:r>
      <w:proofErr w:type="spellStart"/>
      <w:r w:rsidRPr="004A0242">
        <w:rPr>
          <w:i/>
        </w:rPr>
        <w:t>Engineering</w:t>
      </w:r>
      <w:proofErr w:type="spellEnd"/>
      <w:r w:rsidRPr="004A0242">
        <w:rPr>
          <w:i/>
        </w:rPr>
        <w:t>,</w:t>
      </w:r>
      <w:r w:rsidRPr="004A0242">
        <w:t xml:space="preserve"> </w:t>
      </w:r>
      <w:r>
        <w:t>2017</w:t>
      </w:r>
      <w:r w:rsidRPr="004A0242">
        <w:t>(</w:t>
      </w:r>
      <w:r>
        <w:t>191</w:t>
      </w:r>
      <w:r w:rsidRPr="004A0242">
        <w:t>)</w:t>
      </w:r>
      <w:r>
        <w:t xml:space="preserve"> pp.</w:t>
      </w:r>
      <w:r w:rsidRPr="004A0242">
        <w:t xml:space="preserve"> 575-582.</w:t>
      </w:r>
    </w:p>
    <w:p w:rsidR="00985C34" w:rsidRDefault="00CD7B28" w:rsidP="00E31909">
      <w:pPr>
        <w:pStyle w:val="P92Literaturatext"/>
      </w:pPr>
      <w:r>
        <w:t>KUMAR</w:t>
      </w:r>
      <w:r w:rsidR="00E31909" w:rsidRPr="00E31909">
        <w:t xml:space="preserve">, A, </w:t>
      </w:r>
      <w:r>
        <w:t>WACLAWIK,</w:t>
      </w:r>
      <w:r w:rsidR="00E31909" w:rsidRPr="00E31909">
        <w:t xml:space="preserve"> P</w:t>
      </w:r>
      <w:r>
        <w:t xml:space="preserve">., SINGH, R., RAM, S. </w:t>
      </w:r>
      <w:r w:rsidRPr="00761999">
        <w:t>&amp;</w:t>
      </w:r>
      <w:r>
        <w:t xml:space="preserve"> KORBEL, J.</w:t>
      </w:r>
      <w:r w:rsidR="00E31909" w:rsidRPr="00E31909">
        <w:t xml:space="preserve"> Performance </w:t>
      </w:r>
      <w:proofErr w:type="spellStart"/>
      <w:r w:rsidR="00E31909" w:rsidRPr="00E31909">
        <w:t>of</w:t>
      </w:r>
      <w:proofErr w:type="spellEnd"/>
      <w:r w:rsidR="00E31909" w:rsidRPr="00E31909">
        <w:t xml:space="preserve"> a </w:t>
      </w:r>
      <w:proofErr w:type="spellStart"/>
      <w:r w:rsidR="00E31909" w:rsidRPr="00E31909">
        <w:t>coal</w:t>
      </w:r>
      <w:proofErr w:type="spellEnd"/>
      <w:r w:rsidR="00E31909" w:rsidRPr="00E31909">
        <w:t xml:space="preserve"> </w:t>
      </w:r>
      <w:proofErr w:type="spellStart"/>
      <w:r w:rsidR="00E31909" w:rsidRPr="00E31909">
        <w:t>pillar</w:t>
      </w:r>
      <w:proofErr w:type="spellEnd"/>
      <w:r w:rsidR="00E31909" w:rsidRPr="00E31909">
        <w:t xml:space="preserve"> </w:t>
      </w:r>
      <w:proofErr w:type="spellStart"/>
      <w:r w:rsidR="00E31909" w:rsidRPr="00E31909">
        <w:t>at</w:t>
      </w:r>
      <w:proofErr w:type="spellEnd"/>
      <w:r w:rsidR="00E31909" w:rsidRPr="00E31909">
        <w:t xml:space="preserve"> </w:t>
      </w:r>
      <w:proofErr w:type="spellStart"/>
      <w:r w:rsidR="00E31909" w:rsidRPr="00E31909">
        <w:t>deeper</w:t>
      </w:r>
      <w:proofErr w:type="spellEnd"/>
      <w:r w:rsidR="00E31909" w:rsidRPr="00E31909">
        <w:t xml:space="preserve"> </w:t>
      </w:r>
      <w:proofErr w:type="spellStart"/>
      <w:r w:rsidR="00E31909" w:rsidRPr="00E31909">
        <w:t>cover</w:t>
      </w:r>
      <w:proofErr w:type="spellEnd"/>
      <w:r w:rsidR="00E31909" w:rsidRPr="00E31909">
        <w:t xml:space="preserve">: </w:t>
      </w:r>
      <w:proofErr w:type="spellStart"/>
      <w:r w:rsidR="00E31909" w:rsidRPr="00E31909">
        <w:t>Field</w:t>
      </w:r>
      <w:proofErr w:type="spellEnd"/>
      <w:r w:rsidR="00E31909" w:rsidRPr="00E31909">
        <w:t xml:space="preserve"> and </w:t>
      </w:r>
      <w:proofErr w:type="spellStart"/>
      <w:r w:rsidR="00E31909" w:rsidRPr="00E31909">
        <w:t>simulation</w:t>
      </w:r>
      <w:proofErr w:type="spellEnd"/>
      <w:r w:rsidR="00E31909" w:rsidRPr="00E31909">
        <w:t xml:space="preserve"> </w:t>
      </w:r>
      <w:proofErr w:type="spellStart"/>
      <w:r w:rsidR="00E31909" w:rsidRPr="00E31909">
        <w:t>studies</w:t>
      </w:r>
      <w:proofErr w:type="spellEnd"/>
      <w:r w:rsidR="00E31909" w:rsidRPr="00E31909">
        <w:t xml:space="preserve">, </w:t>
      </w:r>
      <w:r w:rsidR="00E31909" w:rsidRPr="00CD7B28">
        <w:rPr>
          <w:i/>
        </w:rPr>
        <w:t xml:space="preserve">International </w:t>
      </w:r>
      <w:proofErr w:type="spellStart"/>
      <w:r w:rsidR="00E31909" w:rsidRPr="00CD7B28">
        <w:rPr>
          <w:i/>
        </w:rPr>
        <w:t>Journal</w:t>
      </w:r>
      <w:proofErr w:type="spellEnd"/>
      <w:r w:rsidR="00E31909" w:rsidRPr="00CD7B28">
        <w:rPr>
          <w:i/>
        </w:rPr>
        <w:t xml:space="preserve"> </w:t>
      </w:r>
      <w:proofErr w:type="spellStart"/>
      <w:r w:rsidR="00E31909" w:rsidRPr="00CD7B28">
        <w:rPr>
          <w:i/>
        </w:rPr>
        <w:t>of</w:t>
      </w:r>
      <w:proofErr w:type="spellEnd"/>
      <w:r w:rsidR="00E31909" w:rsidRPr="00CD7B28">
        <w:rPr>
          <w:i/>
        </w:rPr>
        <w:t xml:space="preserve"> Rock </w:t>
      </w:r>
      <w:proofErr w:type="spellStart"/>
      <w:r w:rsidR="00E31909" w:rsidRPr="00CD7B28">
        <w:rPr>
          <w:i/>
        </w:rPr>
        <w:t>Mechanics</w:t>
      </w:r>
      <w:proofErr w:type="spellEnd"/>
      <w:r w:rsidR="00E31909" w:rsidRPr="00CD7B28">
        <w:rPr>
          <w:i/>
        </w:rPr>
        <w:t xml:space="preserve"> and </w:t>
      </w:r>
      <w:proofErr w:type="spellStart"/>
      <w:r w:rsidR="00E31909" w:rsidRPr="00CD7B28">
        <w:rPr>
          <w:i/>
        </w:rPr>
        <w:t>Mining</w:t>
      </w:r>
      <w:proofErr w:type="spellEnd"/>
      <w:r w:rsidR="00E31909" w:rsidRPr="00CD7B28">
        <w:rPr>
          <w:i/>
        </w:rPr>
        <w:t xml:space="preserve"> </w:t>
      </w:r>
      <w:proofErr w:type="spellStart"/>
      <w:r w:rsidR="00E31909" w:rsidRPr="00CD7B28">
        <w:rPr>
          <w:i/>
        </w:rPr>
        <w:t>Sciences</w:t>
      </w:r>
      <w:proofErr w:type="spellEnd"/>
      <w:r w:rsidR="00E31909" w:rsidRPr="00E31909">
        <w:t xml:space="preserve">, </w:t>
      </w:r>
      <w:r>
        <w:t xml:space="preserve">2019, </w:t>
      </w:r>
      <w:r w:rsidR="00E31909" w:rsidRPr="00E31909">
        <w:t>vol. 76, pp. 88-97.</w:t>
      </w:r>
    </w:p>
    <w:p w:rsidR="00CD7B28" w:rsidRDefault="00CD7B28" w:rsidP="00CD7B28">
      <w:pPr>
        <w:pStyle w:val="P92Literaturatext"/>
      </w:pPr>
      <w:r>
        <w:t>KUMAR</w:t>
      </w:r>
      <w:r w:rsidRPr="00E31909">
        <w:t xml:space="preserve">, A, </w:t>
      </w:r>
      <w:r>
        <w:t xml:space="preserve">SINGH, R.  </w:t>
      </w:r>
      <w:r w:rsidRPr="00761999">
        <w:t>&amp;</w:t>
      </w:r>
      <w:r>
        <w:t xml:space="preserve"> WACLAWIK,</w:t>
      </w:r>
      <w:r w:rsidRPr="00E31909">
        <w:t xml:space="preserve"> P</w:t>
      </w:r>
      <w:r>
        <w:t xml:space="preserve">. </w:t>
      </w:r>
      <w:r w:rsidRPr="00E31909">
        <w:t xml:space="preserve"> </w:t>
      </w:r>
      <w:proofErr w:type="spellStart"/>
      <w:r w:rsidRPr="00CD7B28">
        <w:t>Numerical</w:t>
      </w:r>
      <w:proofErr w:type="spellEnd"/>
      <w:r w:rsidRPr="00CD7B28">
        <w:t xml:space="preserve"> Modelling </w:t>
      </w:r>
      <w:proofErr w:type="spellStart"/>
      <w:r w:rsidRPr="00CD7B28">
        <w:t>Based</w:t>
      </w:r>
      <w:proofErr w:type="spellEnd"/>
      <w:r w:rsidRPr="00CD7B28">
        <w:t xml:space="preserve"> </w:t>
      </w:r>
      <w:proofErr w:type="spellStart"/>
      <w:r w:rsidRPr="00CD7B28">
        <w:t>Investigation</w:t>
      </w:r>
      <w:proofErr w:type="spellEnd"/>
      <w:r w:rsidRPr="00CD7B28">
        <w:t xml:space="preserve"> </w:t>
      </w:r>
      <w:proofErr w:type="spellStart"/>
      <w:r w:rsidRPr="00CD7B28">
        <w:t>of</w:t>
      </w:r>
      <w:proofErr w:type="spellEnd"/>
      <w:r w:rsidRPr="00CD7B28">
        <w:t xml:space="preserve"> </w:t>
      </w:r>
      <w:proofErr w:type="spellStart"/>
      <w:r w:rsidRPr="00CD7B28">
        <w:t>Coal</w:t>
      </w:r>
      <w:proofErr w:type="spellEnd"/>
      <w:r w:rsidRPr="00CD7B28">
        <w:t xml:space="preserve"> </w:t>
      </w:r>
      <w:proofErr w:type="spellStart"/>
      <w:r w:rsidRPr="00CD7B28">
        <w:t>Pillar</w:t>
      </w:r>
      <w:proofErr w:type="spellEnd"/>
      <w:r w:rsidRPr="00CD7B28">
        <w:t xml:space="preserve"> Stability </w:t>
      </w:r>
      <w:proofErr w:type="spellStart"/>
      <w:r w:rsidRPr="00CD7B28">
        <w:t>for</w:t>
      </w:r>
      <w:proofErr w:type="spellEnd"/>
      <w:r w:rsidRPr="00CD7B28">
        <w:t xml:space="preserve"> </w:t>
      </w:r>
      <w:proofErr w:type="spellStart"/>
      <w:r w:rsidRPr="00CD7B28">
        <w:t>Room</w:t>
      </w:r>
      <w:proofErr w:type="spellEnd"/>
      <w:r w:rsidRPr="00CD7B28">
        <w:t xml:space="preserve"> and </w:t>
      </w:r>
      <w:proofErr w:type="spellStart"/>
      <w:r w:rsidRPr="00CD7B28">
        <w:t>Pillar</w:t>
      </w:r>
      <w:proofErr w:type="spellEnd"/>
      <w:r w:rsidRPr="00CD7B28">
        <w:t xml:space="preserve"> </w:t>
      </w:r>
      <w:proofErr w:type="spellStart"/>
      <w:r w:rsidRPr="00CD7B28">
        <w:t>Development</w:t>
      </w:r>
      <w:proofErr w:type="spellEnd"/>
      <w:r w:rsidRPr="00CD7B28">
        <w:t xml:space="preserve"> </w:t>
      </w:r>
      <w:proofErr w:type="spellStart"/>
      <w:r w:rsidRPr="00CD7B28">
        <w:t>at</w:t>
      </w:r>
      <w:proofErr w:type="spellEnd"/>
      <w:r w:rsidRPr="00CD7B28">
        <w:t xml:space="preserve"> 900 m </w:t>
      </w:r>
      <w:proofErr w:type="spellStart"/>
      <w:r w:rsidRPr="00CD7B28">
        <w:t>Depth</w:t>
      </w:r>
      <w:proofErr w:type="spellEnd"/>
      <w:r w:rsidRPr="00CD7B28">
        <w:t xml:space="preserve"> </w:t>
      </w:r>
      <w:proofErr w:type="spellStart"/>
      <w:r w:rsidRPr="00CD7B28">
        <w:t>of</w:t>
      </w:r>
      <w:proofErr w:type="spellEnd"/>
      <w:r w:rsidRPr="00CD7B28">
        <w:t xml:space="preserve"> </w:t>
      </w:r>
      <w:proofErr w:type="spellStart"/>
      <w:r w:rsidRPr="00CD7B28">
        <w:t>Cover</w:t>
      </w:r>
      <w:proofErr w:type="spellEnd"/>
      <w:r w:rsidRPr="00CD7B28">
        <w:t>.</w:t>
      </w:r>
      <w:r>
        <w:t xml:space="preserve"> </w:t>
      </w:r>
      <w:r w:rsidRPr="004140EB">
        <w:rPr>
          <w:i/>
        </w:rPr>
        <w:t xml:space="preserve">In </w:t>
      </w:r>
      <w:proofErr w:type="spellStart"/>
      <w:r w:rsidRPr="004140EB">
        <w:rPr>
          <w:i/>
        </w:rPr>
        <w:t>Procedings</w:t>
      </w:r>
      <w:proofErr w:type="spellEnd"/>
      <w:r w:rsidRPr="004140EB">
        <w:rPr>
          <w:i/>
        </w:rPr>
        <w:t xml:space="preserve"> </w:t>
      </w:r>
      <w:proofErr w:type="spellStart"/>
      <w:r w:rsidRPr="004140EB">
        <w:rPr>
          <w:i/>
        </w:rPr>
        <w:t>of</w:t>
      </w:r>
      <w:proofErr w:type="spellEnd"/>
      <w:r w:rsidRPr="004140EB">
        <w:rPr>
          <w:i/>
        </w:rPr>
        <w:t xml:space="preserve"> </w:t>
      </w:r>
      <w:proofErr w:type="spellStart"/>
      <w:r w:rsidRPr="004140EB">
        <w:rPr>
          <w:i/>
        </w:rPr>
        <w:t>the</w:t>
      </w:r>
      <w:proofErr w:type="spellEnd"/>
      <w:r w:rsidRPr="004140EB">
        <w:rPr>
          <w:i/>
        </w:rPr>
        <w:t xml:space="preserve"> 37th International </w:t>
      </w:r>
      <w:proofErr w:type="spellStart"/>
      <w:r w:rsidRPr="004140EB">
        <w:rPr>
          <w:i/>
        </w:rPr>
        <w:t>Conference</w:t>
      </w:r>
      <w:proofErr w:type="spellEnd"/>
      <w:r w:rsidRPr="004140EB">
        <w:rPr>
          <w:i/>
        </w:rPr>
        <w:t xml:space="preserve"> on </w:t>
      </w:r>
      <w:proofErr w:type="spellStart"/>
      <w:r w:rsidRPr="004140EB">
        <w:rPr>
          <w:i/>
        </w:rPr>
        <w:t>Ground</w:t>
      </w:r>
      <w:proofErr w:type="spellEnd"/>
      <w:r w:rsidRPr="004140EB">
        <w:rPr>
          <w:i/>
        </w:rPr>
        <w:t xml:space="preserve"> </w:t>
      </w:r>
      <w:proofErr w:type="spellStart"/>
      <w:r w:rsidRPr="004140EB">
        <w:rPr>
          <w:i/>
        </w:rPr>
        <w:t>Control</w:t>
      </w:r>
      <w:proofErr w:type="spellEnd"/>
      <w:r w:rsidRPr="004140EB">
        <w:rPr>
          <w:i/>
        </w:rPr>
        <w:t xml:space="preserve"> </w:t>
      </w:r>
      <w:proofErr w:type="spellStart"/>
      <w:r w:rsidRPr="004140EB">
        <w:rPr>
          <w:i/>
        </w:rPr>
        <w:t>Mining</w:t>
      </w:r>
      <w:proofErr w:type="spellEnd"/>
      <w:r>
        <w:t xml:space="preserve">, 2018, </w:t>
      </w:r>
      <w:r w:rsidR="004140EB">
        <w:t>pp. 193-203</w:t>
      </w:r>
    </w:p>
    <w:p w:rsidR="00985C34" w:rsidRDefault="00985C34" w:rsidP="004A0242">
      <w:pPr>
        <w:pStyle w:val="P92Literaturatext"/>
        <w:numPr>
          <w:ilvl w:val="0"/>
          <w:numId w:val="0"/>
        </w:numPr>
        <w:ind w:left="567" w:hanging="567"/>
      </w:pPr>
    </w:p>
    <w:p w:rsidR="00985C34" w:rsidRPr="00427828" w:rsidRDefault="00985C34" w:rsidP="004A0242">
      <w:pPr>
        <w:pStyle w:val="Els-reference"/>
        <w:ind w:left="240" w:hanging="240"/>
        <w:jc w:val="both"/>
      </w:pPr>
    </w:p>
    <w:sectPr w:rsidR="00985C34" w:rsidRPr="00427828" w:rsidSect="00165B84">
      <w:footerReference w:type="default" r:id="rId21"/>
      <w:pgSz w:w="11906" w:h="16838" w:code="9"/>
      <w:pgMar w:top="1417" w:right="1417" w:bottom="1417" w:left="1417" w:header="1418" w:footer="10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351" w:rsidRDefault="00184351" w:rsidP="00165B84">
      <w:r>
        <w:separator/>
      </w:r>
    </w:p>
  </w:endnote>
  <w:endnote w:type="continuationSeparator" w:id="0">
    <w:p w:rsidR="00184351" w:rsidRDefault="00184351" w:rsidP="00165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B84" w:rsidRDefault="00165B84">
    <w:pPr>
      <w:pStyle w:val="Zpat"/>
    </w:pPr>
  </w:p>
  <w:p w:rsidR="00165B84" w:rsidRDefault="00165B8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351" w:rsidRDefault="00184351" w:rsidP="00165B84">
      <w:r>
        <w:separator/>
      </w:r>
    </w:p>
  </w:footnote>
  <w:footnote w:type="continuationSeparator" w:id="0">
    <w:p w:rsidR="00184351" w:rsidRDefault="00184351" w:rsidP="00165B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3D0"/>
    <w:multiLevelType w:val="hybridMultilevel"/>
    <w:tmpl w:val="F01CE3C4"/>
    <w:lvl w:ilvl="0" w:tplc="9AF4179E">
      <w:start w:val="1"/>
      <w:numFmt w:val="decimal"/>
      <w:pStyle w:val="P52Seznamslovan"/>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1CA477D"/>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
    <w:nsid w:val="06FB7831"/>
    <w:multiLevelType w:val="hybridMultilevel"/>
    <w:tmpl w:val="18560834"/>
    <w:lvl w:ilvl="0" w:tplc="20A849D4">
      <w:start w:val="1"/>
      <w:numFmt w:val="bullet"/>
      <w:pStyle w:val="P51Odrky"/>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nsid w:val="08CB0435"/>
    <w:multiLevelType w:val="hybridMultilevel"/>
    <w:tmpl w:val="DD36DCEA"/>
    <w:lvl w:ilvl="0" w:tplc="37C256E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9A30001"/>
    <w:multiLevelType w:val="multilevel"/>
    <w:tmpl w:val="EB4413E6"/>
    <w:lvl w:ilvl="0">
      <w:start w:val="1"/>
      <w:numFmt w:val="decimal"/>
      <w:lvlText w:val="%1."/>
      <w:lvlJc w:val="left"/>
      <w:pPr>
        <w:ind w:left="482" w:hanging="482"/>
      </w:pPr>
      <w:rPr>
        <w:rFonts w:ascii="Times New Roman" w:hAnsi="Times New Roman" w:hint="default"/>
        <w:b/>
        <w:i w:val="0"/>
        <w:color w:val="auto"/>
        <w:sz w:val="24"/>
      </w:rPr>
    </w:lvl>
    <w:lvl w:ilvl="1">
      <w:start w:val="1"/>
      <w:numFmt w:val="decimal"/>
      <w:lvlText w:val="%1.%2."/>
      <w:lvlJc w:val="left"/>
      <w:pPr>
        <w:ind w:left="624" w:hanging="624"/>
      </w:pPr>
      <w:rPr>
        <w:rFonts w:ascii="Times New Roman" w:hAnsi="Times New Roman" w:hint="default"/>
        <w:b/>
        <w:i w:val="0"/>
        <w:color w:val="auto"/>
        <w:sz w:val="24"/>
      </w:rPr>
    </w:lvl>
    <w:lvl w:ilvl="2">
      <w:start w:val="1"/>
      <w:numFmt w:val="decimal"/>
      <w:lvlText w:val="%1.%2.%3."/>
      <w:lvlJc w:val="left"/>
      <w:pPr>
        <w:ind w:left="720" w:hanging="720"/>
      </w:pPr>
      <w:rPr>
        <w:rFonts w:ascii="Times New Roman" w:hAnsi="Times New Roman" w:hint="default"/>
        <w:b/>
        <w:i/>
        <w:color w:val="auto"/>
        <w:sz w:val="20"/>
      </w:rPr>
    </w:lvl>
    <w:lvl w:ilvl="3">
      <w:start w:val="1"/>
      <w:numFmt w:val="decimal"/>
      <w:lvlText w:val="%1.%2.%3.%4."/>
      <w:lvlJc w:val="left"/>
      <w:pPr>
        <w:ind w:left="851" w:hanging="851"/>
      </w:pPr>
      <w:rPr>
        <w:rFonts w:ascii="Times New Roman" w:hAnsi="Times New Roman" w:hint="default"/>
        <w:b w:val="0"/>
        <w:i/>
        <w:color w:val="auto"/>
        <w:sz w:val="24"/>
        <w:u w:val="no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7033408"/>
    <w:multiLevelType w:val="hybridMultilevel"/>
    <w:tmpl w:val="392CBB30"/>
    <w:lvl w:ilvl="0" w:tplc="4FDE5076">
      <w:start w:val="1"/>
      <w:numFmt w:val="decimal"/>
      <w:lvlText w:val="%1."/>
      <w:lvlJc w:val="left"/>
      <w:pPr>
        <w:tabs>
          <w:tab w:val="num" w:pos="735"/>
        </w:tabs>
        <w:ind w:left="735" w:hanging="360"/>
      </w:pPr>
      <w:rPr>
        <w:rFonts w:hint="default"/>
      </w:rPr>
    </w:lvl>
    <w:lvl w:ilvl="1" w:tplc="04050019" w:tentative="1">
      <w:start w:val="1"/>
      <w:numFmt w:val="lowerLetter"/>
      <w:lvlText w:val="%2."/>
      <w:lvlJc w:val="left"/>
      <w:pPr>
        <w:tabs>
          <w:tab w:val="num" w:pos="1455"/>
        </w:tabs>
        <w:ind w:left="1455" w:hanging="360"/>
      </w:pPr>
    </w:lvl>
    <w:lvl w:ilvl="2" w:tplc="0405001B" w:tentative="1">
      <w:start w:val="1"/>
      <w:numFmt w:val="lowerRoman"/>
      <w:lvlText w:val="%3."/>
      <w:lvlJc w:val="right"/>
      <w:pPr>
        <w:tabs>
          <w:tab w:val="num" w:pos="2175"/>
        </w:tabs>
        <w:ind w:left="2175" w:hanging="180"/>
      </w:pPr>
    </w:lvl>
    <w:lvl w:ilvl="3" w:tplc="0405000F" w:tentative="1">
      <w:start w:val="1"/>
      <w:numFmt w:val="decimal"/>
      <w:lvlText w:val="%4."/>
      <w:lvlJc w:val="left"/>
      <w:pPr>
        <w:tabs>
          <w:tab w:val="num" w:pos="2895"/>
        </w:tabs>
        <w:ind w:left="2895" w:hanging="360"/>
      </w:pPr>
    </w:lvl>
    <w:lvl w:ilvl="4" w:tplc="04050019" w:tentative="1">
      <w:start w:val="1"/>
      <w:numFmt w:val="lowerLetter"/>
      <w:lvlText w:val="%5."/>
      <w:lvlJc w:val="left"/>
      <w:pPr>
        <w:tabs>
          <w:tab w:val="num" w:pos="3615"/>
        </w:tabs>
        <w:ind w:left="3615" w:hanging="360"/>
      </w:pPr>
    </w:lvl>
    <w:lvl w:ilvl="5" w:tplc="0405001B" w:tentative="1">
      <w:start w:val="1"/>
      <w:numFmt w:val="lowerRoman"/>
      <w:lvlText w:val="%6."/>
      <w:lvlJc w:val="right"/>
      <w:pPr>
        <w:tabs>
          <w:tab w:val="num" w:pos="4335"/>
        </w:tabs>
        <w:ind w:left="4335" w:hanging="180"/>
      </w:pPr>
    </w:lvl>
    <w:lvl w:ilvl="6" w:tplc="0405000F" w:tentative="1">
      <w:start w:val="1"/>
      <w:numFmt w:val="decimal"/>
      <w:lvlText w:val="%7."/>
      <w:lvlJc w:val="left"/>
      <w:pPr>
        <w:tabs>
          <w:tab w:val="num" w:pos="5055"/>
        </w:tabs>
        <w:ind w:left="5055" w:hanging="360"/>
      </w:pPr>
    </w:lvl>
    <w:lvl w:ilvl="7" w:tplc="04050019" w:tentative="1">
      <w:start w:val="1"/>
      <w:numFmt w:val="lowerLetter"/>
      <w:lvlText w:val="%8."/>
      <w:lvlJc w:val="left"/>
      <w:pPr>
        <w:tabs>
          <w:tab w:val="num" w:pos="5775"/>
        </w:tabs>
        <w:ind w:left="5775" w:hanging="360"/>
      </w:pPr>
    </w:lvl>
    <w:lvl w:ilvl="8" w:tplc="0405001B" w:tentative="1">
      <w:start w:val="1"/>
      <w:numFmt w:val="lowerRoman"/>
      <w:lvlText w:val="%9."/>
      <w:lvlJc w:val="right"/>
      <w:pPr>
        <w:tabs>
          <w:tab w:val="num" w:pos="6495"/>
        </w:tabs>
        <w:ind w:left="6495" w:hanging="180"/>
      </w:pPr>
    </w:lvl>
  </w:abstractNum>
  <w:abstractNum w:abstractNumId="6">
    <w:nsid w:val="393B51EF"/>
    <w:multiLevelType w:val="multilevel"/>
    <w:tmpl w:val="2454138A"/>
    <w:lvl w:ilvl="0">
      <w:start w:val="1"/>
      <w:numFmt w:val="decimal"/>
      <w:lvlText w:val="%1."/>
      <w:lvlJc w:val="left"/>
      <w:pPr>
        <w:ind w:left="482" w:hanging="482"/>
      </w:pPr>
      <w:rPr>
        <w:rFonts w:ascii="Times New Roman" w:hAnsi="Times New Roman" w:hint="default"/>
        <w:b/>
        <w:i w:val="0"/>
        <w:color w:val="auto"/>
        <w:sz w:val="24"/>
      </w:rPr>
    </w:lvl>
    <w:lvl w:ilvl="1">
      <w:start w:val="1"/>
      <w:numFmt w:val="decimal"/>
      <w:lvlText w:val="%1.%2."/>
      <w:lvlJc w:val="left"/>
      <w:pPr>
        <w:ind w:left="624" w:hanging="624"/>
      </w:pPr>
      <w:rPr>
        <w:rFonts w:ascii="Times New Roman" w:hAnsi="Times New Roman" w:hint="default"/>
        <w:b/>
        <w:i w:val="0"/>
        <w:color w:val="auto"/>
        <w:sz w:val="24"/>
      </w:rPr>
    </w:lvl>
    <w:lvl w:ilvl="2">
      <w:start w:val="1"/>
      <w:numFmt w:val="decimal"/>
      <w:lvlText w:val="%1.%2.%3."/>
      <w:lvlJc w:val="left"/>
      <w:pPr>
        <w:ind w:left="720" w:hanging="720"/>
      </w:pPr>
      <w:rPr>
        <w:rFonts w:ascii="Times New Roman" w:hAnsi="Times New Roman" w:hint="default"/>
        <w:b/>
        <w:i/>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474A1E58"/>
    <w:multiLevelType w:val="hybridMultilevel"/>
    <w:tmpl w:val="3CCCEFD2"/>
    <w:lvl w:ilvl="0" w:tplc="A85C81AC">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BA96161"/>
    <w:multiLevelType w:val="hybridMultilevel"/>
    <w:tmpl w:val="84761442"/>
    <w:lvl w:ilvl="0" w:tplc="9A2E5456">
      <w:start w:val="1"/>
      <w:numFmt w:val="decimal"/>
      <w:pStyle w:val="P92Literaturatext"/>
      <w:lvlText w:val="[%1]"/>
      <w:lvlJc w:val="left"/>
      <w:pPr>
        <w:tabs>
          <w:tab w:val="num" w:pos="1287"/>
        </w:tabs>
        <w:ind w:left="1287" w:hanging="360"/>
      </w:pPr>
      <w:rPr>
        <w:rFonts w:hint="default"/>
      </w:rPr>
    </w:lvl>
    <w:lvl w:ilvl="1" w:tplc="04050019" w:tentative="1">
      <w:start w:val="1"/>
      <w:numFmt w:val="lowerLetter"/>
      <w:lvlText w:val="%2."/>
      <w:lvlJc w:val="left"/>
      <w:pPr>
        <w:tabs>
          <w:tab w:val="num" w:pos="2007"/>
        </w:tabs>
        <w:ind w:left="2007" w:hanging="360"/>
      </w:pPr>
    </w:lvl>
    <w:lvl w:ilvl="2" w:tplc="0405001B" w:tentative="1">
      <w:start w:val="1"/>
      <w:numFmt w:val="lowerRoman"/>
      <w:lvlText w:val="%3."/>
      <w:lvlJc w:val="right"/>
      <w:pPr>
        <w:tabs>
          <w:tab w:val="num" w:pos="2727"/>
        </w:tabs>
        <w:ind w:left="2727" w:hanging="180"/>
      </w:pPr>
    </w:lvl>
    <w:lvl w:ilvl="3" w:tplc="0405000F" w:tentative="1">
      <w:start w:val="1"/>
      <w:numFmt w:val="decimal"/>
      <w:lvlText w:val="%4."/>
      <w:lvlJc w:val="left"/>
      <w:pPr>
        <w:tabs>
          <w:tab w:val="num" w:pos="3447"/>
        </w:tabs>
        <w:ind w:left="3447" w:hanging="360"/>
      </w:pPr>
    </w:lvl>
    <w:lvl w:ilvl="4" w:tplc="04050019" w:tentative="1">
      <w:start w:val="1"/>
      <w:numFmt w:val="lowerLetter"/>
      <w:lvlText w:val="%5."/>
      <w:lvlJc w:val="left"/>
      <w:pPr>
        <w:tabs>
          <w:tab w:val="num" w:pos="4167"/>
        </w:tabs>
        <w:ind w:left="4167" w:hanging="360"/>
      </w:pPr>
    </w:lvl>
    <w:lvl w:ilvl="5" w:tplc="0405001B" w:tentative="1">
      <w:start w:val="1"/>
      <w:numFmt w:val="lowerRoman"/>
      <w:lvlText w:val="%6."/>
      <w:lvlJc w:val="right"/>
      <w:pPr>
        <w:tabs>
          <w:tab w:val="num" w:pos="4887"/>
        </w:tabs>
        <w:ind w:left="4887" w:hanging="180"/>
      </w:pPr>
    </w:lvl>
    <w:lvl w:ilvl="6" w:tplc="0405000F" w:tentative="1">
      <w:start w:val="1"/>
      <w:numFmt w:val="decimal"/>
      <w:lvlText w:val="%7."/>
      <w:lvlJc w:val="left"/>
      <w:pPr>
        <w:tabs>
          <w:tab w:val="num" w:pos="5607"/>
        </w:tabs>
        <w:ind w:left="5607" w:hanging="360"/>
      </w:pPr>
    </w:lvl>
    <w:lvl w:ilvl="7" w:tplc="04050019" w:tentative="1">
      <w:start w:val="1"/>
      <w:numFmt w:val="lowerLetter"/>
      <w:lvlText w:val="%8."/>
      <w:lvlJc w:val="left"/>
      <w:pPr>
        <w:tabs>
          <w:tab w:val="num" w:pos="6327"/>
        </w:tabs>
        <w:ind w:left="6327" w:hanging="360"/>
      </w:pPr>
    </w:lvl>
    <w:lvl w:ilvl="8" w:tplc="0405001B" w:tentative="1">
      <w:start w:val="1"/>
      <w:numFmt w:val="lowerRoman"/>
      <w:lvlText w:val="%9."/>
      <w:lvlJc w:val="right"/>
      <w:pPr>
        <w:tabs>
          <w:tab w:val="num" w:pos="7047"/>
        </w:tabs>
        <w:ind w:left="7047" w:hanging="180"/>
      </w:pPr>
    </w:lvl>
  </w:abstractNum>
  <w:abstractNum w:abstractNumId="9">
    <w:nsid w:val="4E6C5C76"/>
    <w:multiLevelType w:val="multilevel"/>
    <w:tmpl w:val="E326B2F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9B77965"/>
    <w:multiLevelType w:val="multilevel"/>
    <w:tmpl w:val="E6363386"/>
    <w:lvl w:ilvl="0">
      <w:start w:val="1"/>
      <w:numFmt w:val="decimal"/>
      <w:pStyle w:val="P31Nadpis1rove"/>
      <w:lvlText w:val="%1."/>
      <w:lvlJc w:val="left"/>
      <w:pPr>
        <w:ind w:left="482" w:hanging="482"/>
      </w:pPr>
      <w:rPr>
        <w:rFonts w:ascii="Times New Roman" w:hAnsi="Times New Roman" w:hint="default"/>
        <w:b/>
        <w:i w:val="0"/>
        <w:color w:val="auto"/>
        <w:sz w:val="24"/>
      </w:rPr>
    </w:lvl>
    <w:lvl w:ilvl="1">
      <w:start w:val="1"/>
      <w:numFmt w:val="decimal"/>
      <w:pStyle w:val="P32Nadpis2rove"/>
      <w:lvlText w:val="%1.%2."/>
      <w:lvlJc w:val="left"/>
      <w:pPr>
        <w:ind w:left="482" w:hanging="482"/>
      </w:pPr>
      <w:rPr>
        <w:rFonts w:ascii="Times New Roman" w:hAnsi="Times New Roman" w:hint="default"/>
        <w:b/>
        <w:i w:val="0"/>
        <w:color w:val="auto"/>
        <w:sz w:val="24"/>
      </w:rPr>
    </w:lvl>
    <w:lvl w:ilvl="2">
      <w:start w:val="1"/>
      <w:numFmt w:val="decimal"/>
      <w:pStyle w:val="P33Nadpis3rove"/>
      <w:lvlText w:val="%1.%2.%3."/>
      <w:lvlJc w:val="left"/>
      <w:pPr>
        <w:ind w:left="720" w:hanging="720"/>
      </w:pPr>
      <w:rPr>
        <w:rFonts w:ascii="Times New Roman" w:hAnsi="Times New Roman" w:hint="default"/>
        <w:b/>
        <w:i/>
        <w:color w:val="auto"/>
        <w:sz w:val="24"/>
      </w:rPr>
    </w:lvl>
    <w:lvl w:ilvl="3">
      <w:start w:val="1"/>
      <w:numFmt w:val="decimal"/>
      <w:pStyle w:val="P34Nadpis4rove"/>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5DAE19DA"/>
    <w:multiLevelType w:val="hybridMultilevel"/>
    <w:tmpl w:val="8C3435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7437312D"/>
    <w:multiLevelType w:val="multilevel"/>
    <w:tmpl w:val="DE5AD212"/>
    <w:lvl w:ilvl="0">
      <w:start w:val="1"/>
      <w:numFmt w:val="decimal"/>
      <w:pStyle w:val="Nadpis1"/>
      <w:lvlText w:val="%1."/>
      <w:lvlJc w:val="left"/>
      <w:pPr>
        <w:ind w:left="360" w:hanging="360"/>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4DE46F3"/>
    <w:multiLevelType w:val="hybridMultilevel"/>
    <w:tmpl w:val="46E882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7"/>
  </w:num>
  <w:num w:numId="5">
    <w:abstractNumId w:val="3"/>
  </w:num>
  <w:num w:numId="6">
    <w:abstractNumId w:val="13"/>
  </w:num>
  <w:num w:numId="7">
    <w:abstractNumId w:val="11"/>
  </w:num>
  <w:num w:numId="8">
    <w:abstractNumId w:val="10"/>
  </w:num>
  <w:num w:numId="9">
    <w:abstractNumId w:val="6"/>
  </w:num>
  <w:num w:numId="10">
    <w:abstractNumId w:val="4"/>
  </w:num>
  <w:num w:numId="11">
    <w:abstractNumId w:val="0"/>
  </w:num>
  <w:num w:numId="12">
    <w:abstractNumId w:val="9"/>
  </w:num>
  <w:num w:numId="13">
    <w:abstractNumId w:val="8"/>
  </w:num>
  <w:num w:numId="14">
    <w:abstractNumId w:val="12"/>
  </w:num>
  <w:num w:numId="15">
    <w:abstractNumId w:val="12"/>
  </w:num>
  <w:num w:numId="16">
    <w:abstractNumId w:val="12"/>
  </w:num>
  <w:num w:numId="17">
    <w:abstractNumId w:val="1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972"/>
    <w:rsid w:val="000009DC"/>
    <w:rsid w:val="00001AF5"/>
    <w:rsid w:val="00002440"/>
    <w:rsid w:val="00004E7A"/>
    <w:rsid w:val="00006300"/>
    <w:rsid w:val="000107FD"/>
    <w:rsid w:val="00012F27"/>
    <w:rsid w:val="00015735"/>
    <w:rsid w:val="00022AEE"/>
    <w:rsid w:val="000271AF"/>
    <w:rsid w:val="0002741C"/>
    <w:rsid w:val="0003036A"/>
    <w:rsid w:val="00030BB9"/>
    <w:rsid w:val="00031DD0"/>
    <w:rsid w:val="0003242F"/>
    <w:rsid w:val="0003283B"/>
    <w:rsid w:val="000336C2"/>
    <w:rsid w:val="00033719"/>
    <w:rsid w:val="000338AF"/>
    <w:rsid w:val="00033F1D"/>
    <w:rsid w:val="000358A5"/>
    <w:rsid w:val="00036EAF"/>
    <w:rsid w:val="00040764"/>
    <w:rsid w:val="000408E4"/>
    <w:rsid w:val="00042CF7"/>
    <w:rsid w:val="00054EBE"/>
    <w:rsid w:val="00063FBD"/>
    <w:rsid w:val="00067ECC"/>
    <w:rsid w:val="00074BE5"/>
    <w:rsid w:val="00081203"/>
    <w:rsid w:val="00083502"/>
    <w:rsid w:val="00084BD8"/>
    <w:rsid w:val="00085A8F"/>
    <w:rsid w:val="00093905"/>
    <w:rsid w:val="00096B42"/>
    <w:rsid w:val="0009713B"/>
    <w:rsid w:val="000A0F8C"/>
    <w:rsid w:val="000A2104"/>
    <w:rsid w:val="000A258F"/>
    <w:rsid w:val="000A783C"/>
    <w:rsid w:val="000A7D0C"/>
    <w:rsid w:val="000B0209"/>
    <w:rsid w:val="000B43C7"/>
    <w:rsid w:val="000B6BB0"/>
    <w:rsid w:val="000B7956"/>
    <w:rsid w:val="000B7FB9"/>
    <w:rsid w:val="000C0715"/>
    <w:rsid w:val="000C4B8B"/>
    <w:rsid w:val="000D2065"/>
    <w:rsid w:val="000D29F4"/>
    <w:rsid w:val="000D3424"/>
    <w:rsid w:val="000D3BF5"/>
    <w:rsid w:val="000E59A9"/>
    <w:rsid w:val="000E7F85"/>
    <w:rsid w:val="000F0F64"/>
    <w:rsid w:val="000F22C1"/>
    <w:rsid w:val="000F34F0"/>
    <w:rsid w:val="000F7843"/>
    <w:rsid w:val="00101537"/>
    <w:rsid w:val="00102040"/>
    <w:rsid w:val="00103614"/>
    <w:rsid w:val="00103D2D"/>
    <w:rsid w:val="0012184C"/>
    <w:rsid w:val="00121A4F"/>
    <w:rsid w:val="00121AF8"/>
    <w:rsid w:val="0012390D"/>
    <w:rsid w:val="0013383F"/>
    <w:rsid w:val="00137BAC"/>
    <w:rsid w:val="00137D8D"/>
    <w:rsid w:val="00140DB1"/>
    <w:rsid w:val="00144D02"/>
    <w:rsid w:val="00146C1E"/>
    <w:rsid w:val="001506A8"/>
    <w:rsid w:val="0015102E"/>
    <w:rsid w:val="00153484"/>
    <w:rsid w:val="00156B2B"/>
    <w:rsid w:val="00157B71"/>
    <w:rsid w:val="0016019E"/>
    <w:rsid w:val="00163EFD"/>
    <w:rsid w:val="00165B84"/>
    <w:rsid w:val="00166ACC"/>
    <w:rsid w:val="001719A8"/>
    <w:rsid w:val="00171F71"/>
    <w:rsid w:val="00173BD2"/>
    <w:rsid w:val="0017684E"/>
    <w:rsid w:val="001777B7"/>
    <w:rsid w:val="00184351"/>
    <w:rsid w:val="00192191"/>
    <w:rsid w:val="00194156"/>
    <w:rsid w:val="001967EA"/>
    <w:rsid w:val="001A4BC3"/>
    <w:rsid w:val="001B5658"/>
    <w:rsid w:val="001B605A"/>
    <w:rsid w:val="001B7E09"/>
    <w:rsid w:val="001C10CB"/>
    <w:rsid w:val="001C1337"/>
    <w:rsid w:val="001C442B"/>
    <w:rsid w:val="001D104A"/>
    <w:rsid w:val="001D1D49"/>
    <w:rsid w:val="001D2E9B"/>
    <w:rsid w:val="001D31F7"/>
    <w:rsid w:val="001D3F6E"/>
    <w:rsid w:val="001D6310"/>
    <w:rsid w:val="001E2137"/>
    <w:rsid w:val="001F3700"/>
    <w:rsid w:val="001F429D"/>
    <w:rsid w:val="001F7BF5"/>
    <w:rsid w:val="00200695"/>
    <w:rsid w:val="00200709"/>
    <w:rsid w:val="0020123C"/>
    <w:rsid w:val="0020258D"/>
    <w:rsid w:val="00202603"/>
    <w:rsid w:val="002079F5"/>
    <w:rsid w:val="0021115F"/>
    <w:rsid w:val="00213FF2"/>
    <w:rsid w:val="002166E3"/>
    <w:rsid w:val="002209B7"/>
    <w:rsid w:val="0022564E"/>
    <w:rsid w:val="0022755A"/>
    <w:rsid w:val="0022757A"/>
    <w:rsid w:val="002311D0"/>
    <w:rsid w:val="00235877"/>
    <w:rsid w:val="002362B9"/>
    <w:rsid w:val="00236718"/>
    <w:rsid w:val="00236A31"/>
    <w:rsid w:val="002409B8"/>
    <w:rsid w:val="002427BA"/>
    <w:rsid w:val="00242C79"/>
    <w:rsid w:val="002435B2"/>
    <w:rsid w:val="00247E63"/>
    <w:rsid w:val="0025166C"/>
    <w:rsid w:val="002531A5"/>
    <w:rsid w:val="002546A6"/>
    <w:rsid w:val="00256E18"/>
    <w:rsid w:val="00260348"/>
    <w:rsid w:val="002634E1"/>
    <w:rsid w:val="002650AA"/>
    <w:rsid w:val="00272AED"/>
    <w:rsid w:val="00275B37"/>
    <w:rsid w:val="00283315"/>
    <w:rsid w:val="00285C9B"/>
    <w:rsid w:val="0028668E"/>
    <w:rsid w:val="002900B2"/>
    <w:rsid w:val="0029083B"/>
    <w:rsid w:val="00290A9A"/>
    <w:rsid w:val="00290D2B"/>
    <w:rsid w:val="00295669"/>
    <w:rsid w:val="00296BBE"/>
    <w:rsid w:val="002A202E"/>
    <w:rsid w:val="002A5CF9"/>
    <w:rsid w:val="002B43DE"/>
    <w:rsid w:val="002B48A1"/>
    <w:rsid w:val="002C0DEF"/>
    <w:rsid w:val="002C4625"/>
    <w:rsid w:val="002C5CEB"/>
    <w:rsid w:val="002C717B"/>
    <w:rsid w:val="002D01DD"/>
    <w:rsid w:val="002D0828"/>
    <w:rsid w:val="002D3F81"/>
    <w:rsid w:val="002D4415"/>
    <w:rsid w:val="002D7262"/>
    <w:rsid w:val="002D7FF2"/>
    <w:rsid w:val="002E076A"/>
    <w:rsid w:val="002E2D9B"/>
    <w:rsid w:val="002E3C8F"/>
    <w:rsid w:val="002E3DEB"/>
    <w:rsid w:val="002F02E8"/>
    <w:rsid w:val="002F2FDC"/>
    <w:rsid w:val="002F4A16"/>
    <w:rsid w:val="003005DF"/>
    <w:rsid w:val="00302D33"/>
    <w:rsid w:val="00304110"/>
    <w:rsid w:val="00306CC7"/>
    <w:rsid w:val="00310793"/>
    <w:rsid w:val="003110CE"/>
    <w:rsid w:val="00313059"/>
    <w:rsid w:val="00316417"/>
    <w:rsid w:val="00321FC0"/>
    <w:rsid w:val="00322BB4"/>
    <w:rsid w:val="0032344C"/>
    <w:rsid w:val="00334031"/>
    <w:rsid w:val="00335070"/>
    <w:rsid w:val="00337056"/>
    <w:rsid w:val="00344840"/>
    <w:rsid w:val="00350514"/>
    <w:rsid w:val="0035054F"/>
    <w:rsid w:val="00351259"/>
    <w:rsid w:val="0035273B"/>
    <w:rsid w:val="00352EBE"/>
    <w:rsid w:val="00354AE7"/>
    <w:rsid w:val="00355BAA"/>
    <w:rsid w:val="00356D2C"/>
    <w:rsid w:val="00362317"/>
    <w:rsid w:val="00363CF4"/>
    <w:rsid w:val="00365584"/>
    <w:rsid w:val="0037382F"/>
    <w:rsid w:val="00377591"/>
    <w:rsid w:val="00380BAD"/>
    <w:rsid w:val="00382C6F"/>
    <w:rsid w:val="00384BAD"/>
    <w:rsid w:val="00386416"/>
    <w:rsid w:val="003870F6"/>
    <w:rsid w:val="003876EF"/>
    <w:rsid w:val="00391812"/>
    <w:rsid w:val="003A166A"/>
    <w:rsid w:val="003A2877"/>
    <w:rsid w:val="003A2A37"/>
    <w:rsid w:val="003A2B9C"/>
    <w:rsid w:val="003A477B"/>
    <w:rsid w:val="003A51C2"/>
    <w:rsid w:val="003A70B8"/>
    <w:rsid w:val="003B44D6"/>
    <w:rsid w:val="003B7405"/>
    <w:rsid w:val="003C0EB5"/>
    <w:rsid w:val="003C2496"/>
    <w:rsid w:val="003C33C2"/>
    <w:rsid w:val="003C3A38"/>
    <w:rsid w:val="003C5F5B"/>
    <w:rsid w:val="003C749D"/>
    <w:rsid w:val="003D29DD"/>
    <w:rsid w:val="003D61A4"/>
    <w:rsid w:val="003D79D5"/>
    <w:rsid w:val="003E77A6"/>
    <w:rsid w:val="003F3D4F"/>
    <w:rsid w:val="003F4ECD"/>
    <w:rsid w:val="0040328B"/>
    <w:rsid w:val="00411C2D"/>
    <w:rsid w:val="004140EB"/>
    <w:rsid w:val="0041445F"/>
    <w:rsid w:val="00417D78"/>
    <w:rsid w:val="00422B75"/>
    <w:rsid w:val="00430723"/>
    <w:rsid w:val="00432BEE"/>
    <w:rsid w:val="00451C74"/>
    <w:rsid w:val="004577DC"/>
    <w:rsid w:val="004600A8"/>
    <w:rsid w:val="00461E83"/>
    <w:rsid w:val="00466278"/>
    <w:rsid w:val="004702CC"/>
    <w:rsid w:val="00471476"/>
    <w:rsid w:val="004751A0"/>
    <w:rsid w:val="00477D37"/>
    <w:rsid w:val="004814B2"/>
    <w:rsid w:val="004815CA"/>
    <w:rsid w:val="004870B3"/>
    <w:rsid w:val="004934B9"/>
    <w:rsid w:val="00497710"/>
    <w:rsid w:val="004A0242"/>
    <w:rsid w:val="004A0C3D"/>
    <w:rsid w:val="004A1D0F"/>
    <w:rsid w:val="004A41E9"/>
    <w:rsid w:val="004A6FEB"/>
    <w:rsid w:val="004B095B"/>
    <w:rsid w:val="004B0CAE"/>
    <w:rsid w:val="004B19D6"/>
    <w:rsid w:val="004B5528"/>
    <w:rsid w:val="004B5D12"/>
    <w:rsid w:val="004B6417"/>
    <w:rsid w:val="004B72A9"/>
    <w:rsid w:val="004C2582"/>
    <w:rsid w:val="004C2FDC"/>
    <w:rsid w:val="004C3456"/>
    <w:rsid w:val="004C4F40"/>
    <w:rsid w:val="004C72EF"/>
    <w:rsid w:val="004C7655"/>
    <w:rsid w:val="004D2579"/>
    <w:rsid w:val="004D3202"/>
    <w:rsid w:val="004D53D6"/>
    <w:rsid w:val="004F0D08"/>
    <w:rsid w:val="004F635D"/>
    <w:rsid w:val="00500229"/>
    <w:rsid w:val="00500FAD"/>
    <w:rsid w:val="00502C31"/>
    <w:rsid w:val="0050427C"/>
    <w:rsid w:val="00504D94"/>
    <w:rsid w:val="00516932"/>
    <w:rsid w:val="00516B13"/>
    <w:rsid w:val="00516C0A"/>
    <w:rsid w:val="00517991"/>
    <w:rsid w:val="00520006"/>
    <w:rsid w:val="00522181"/>
    <w:rsid w:val="00522BD8"/>
    <w:rsid w:val="005373CD"/>
    <w:rsid w:val="00537E8F"/>
    <w:rsid w:val="00546DA5"/>
    <w:rsid w:val="00551D9F"/>
    <w:rsid w:val="00562AD3"/>
    <w:rsid w:val="00562C46"/>
    <w:rsid w:val="0056425E"/>
    <w:rsid w:val="00564BA6"/>
    <w:rsid w:val="005650F7"/>
    <w:rsid w:val="005651AF"/>
    <w:rsid w:val="00565FAA"/>
    <w:rsid w:val="005700BC"/>
    <w:rsid w:val="0057366C"/>
    <w:rsid w:val="005737E6"/>
    <w:rsid w:val="00574A38"/>
    <w:rsid w:val="005753D9"/>
    <w:rsid w:val="00577D92"/>
    <w:rsid w:val="005815D9"/>
    <w:rsid w:val="00587140"/>
    <w:rsid w:val="00592268"/>
    <w:rsid w:val="005A2BBB"/>
    <w:rsid w:val="005A5598"/>
    <w:rsid w:val="005A6222"/>
    <w:rsid w:val="005A7C35"/>
    <w:rsid w:val="005B02F7"/>
    <w:rsid w:val="005B0ADD"/>
    <w:rsid w:val="005B4F2B"/>
    <w:rsid w:val="005C3B32"/>
    <w:rsid w:val="005C48DE"/>
    <w:rsid w:val="005C4B50"/>
    <w:rsid w:val="005C57D4"/>
    <w:rsid w:val="005D0458"/>
    <w:rsid w:val="005D1E2C"/>
    <w:rsid w:val="005D5B7A"/>
    <w:rsid w:val="005D6E70"/>
    <w:rsid w:val="005E06FF"/>
    <w:rsid w:val="005E1787"/>
    <w:rsid w:val="005E2A03"/>
    <w:rsid w:val="005F098D"/>
    <w:rsid w:val="005F24B6"/>
    <w:rsid w:val="005F2A1C"/>
    <w:rsid w:val="005F3971"/>
    <w:rsid w:val="00601B6B"/>
    <w:rsid w:val="00605E22"/>
    <w:rsid w:val="00606A84"/>
    <w:rsid w:val="00606EE1"/>
    <w:rsid w:val="00607999"/>
    <w:rsid w:val="00615B70"/>
    <w:rsid w:val="00620A06"/>
    <w:rsid w:val="0062174B"/>
    <w:rsid w:val="006243C5"/>
    <w:rsid w:val="0062676F"/>
    <w:rsid w:val="0062792A"/>
    <w:rsid w:val="00631053"/>
    <w:rsid w:val="0063301B"/>
    <w:rsid w:val="00637FCA"/>
    <w:rsid w:val="006401E7"/>
    <w:rsid w:val="006406DF"/>
    <w:rsid w:val="00640F19"/>
    <w:rsid w:val="00640FAF"/>
    <w:rsid w:val="00641301"/>
    <w:rsid w:val="0064248D"/>
    <w:rsid w:val="00642815"/>
    <w:rsid w:val="00645CD4"/>
    <w:rsid w:val="00647D66"/>
    <w:rsid w:val="00647FF1"/>
    <w:rsid w:val="006528FA"/>
    <w:rsid w:val="0065340F"/>
    <w:rsid w:val="00654448"/>
    <w:rsid w:val="00654AE8"/>
    <w:rsid w:val="00662F95"/>
    <w:rsid w:val="00670689"/>
    <w:rsid w:val="00671BF6"/>
    <w:rsid w:val="00680B32"/>
    <w:rsid w:val="0068232E"/>
    <w:rsid w:val="00684BBD"/>
    <w:rsid w:val="00696D44"/>
    <w:rsid w:val="00697043"/>
    <w:rsid w:val="006A0630"/>
    <w:rsid w:val="006A467B"/>
    <w:rsid w:val="006A4779"/>
    <w:rsid w:val="006A5B3B"/>
    <w:rsid w:val="006A6B01"/>
    <w:rsid w:val="006B08F4"/>
    <w:rsid w:val="006B09C1"/>
    <w:rsid w:val="006B19CA"/>
    <w:rsid w:val="006B3B72"/>
    <w:rsid w:val="006C1A53"/>
    <w:rsid w:val="006C1DDA"/>
    <w:rsid w:val="006C4015"/>
    <w:rsid w:val="006C607F"/>
    <w:rsid w:val="006D7D6A"/>
    <w:rsid w:val="006E3C42"/>
    <w:rsid w:val="006E4EB5"/>
    <w:rsid w:val="006F251E"/>
    <w:rsid w:val="006F4889"/>
    <w:rsid w:val="006F4FD7"/>
    <w:rsid w:val="00700135"/>
    <w:rsid w:val="00706046"/>
    <w:rsid w:val="00710F4F"/>
    <w:rsid w:val="0071101E"/>
    <w:rsid w:val="00716790"/>
    <w:rsid w:val="00721B32"/>
    <w:rsid w:val="0072268F"/>
    <w:rsid w:val="00732443"/>
    <w:rsid w:val="00733040"/>
    <w:rsid w:val="0073638D"/>
    <w:rsid w:val="007460CD"/>
    <w:rsid w:val="0075143E"/>
    <w:rsid w:val="007525B6"/>
    <w:rsid w:val="0075334F"/>
    <w:rsid w:val="00753E1A"/>
    <w:rsid w:val="00755F8C"/>
    <w:rsid w:val="00761999"/>
    <w:rsid w:val="00765972"/>
    <w:rsid w:val="00771679"/>
    <w:rsid w:val="007722B2"/>
    <w:rsid w:val="00774226"/>
    <w:rsid w:val="007751CF"/>
    <w:rsid w:val="0077641D"/>
    <w:rsid w:val="00782905"/>
    <w:rsid w:val="00782C4B"/>
    <w:rsid w:val="00783D11"/>
    <w:rsid w:val="00783FAF"/>
    <w:rsid w:val="00794DC7"/>
    <w:rsid w:val="0079772B"/>
    <w:rsid w:val="00797ADB"/>
    <w:rsid w:val="007A0DB7"/>
    <w:rsid w:val="007A321F"/>
    <w:rsid w:val="007A70D2"/>
    <w:rsid w:val="007B2979"/>
    <w:rsid w:val="007B309F"/>
    <w:rsid w:val="007B65D0"/>
    <w:rsid w:val="007C11CF"/>
    <w:rsid w:val="007C48FA"/>
    <w:rsid w:val="007C51C5"/>
    <w:rsid w:val="007C547A"/>
    <w:rsid w:val="007C6F1F"/>
    <w:rsid w:val="007C7F96"/>
    <w:rsid w:val="007D0590"/>
    <w:rsid w:val="007D13CD"/>
    <w:rsid w:val="007D1E1A"/>
    <w:rsid w:val="007D2AD8"/>
    <w:rsid w:val="007D3DA2"/>
    <w:rsid w:val="007D4729"/>
    <w:rsid w:val="007D7A24"/>
    <w:rsid w:val="007E0296"/>
    <w:rsid w:val="007E452C"/>
    <w:rsid w:val="007F098F"/>
    <w:rsid w:val="007F11C6"/>
    <w:rsid w:val="007F1C8D"/>
    <w:rsid w:val="007F421F"/>
    <w:rsid w:val="0080198E"/>
    <w:rsid w:val="00803FD9"/>
    <w:rsid w:val="008049F7"/>
    <w:rsid w:val="00807E70"/>
    <w:rsid w:val="008145A6"/>
    <w:rsid w:val="00822B0E"/>
    <w:rsid w:val="008267B4"/>
    <w:rsid w:val="00827365"/>
    <w:rsid w:val="0083464B"/>
    <w:rsid w:val="00840EAF"/>
    <w:rsid w:val="0084140C"/>
    <w:rsid w:val="0084186C"/>
    <w:rsid w:val="008426E9"/>
    <w:rsid w:val="00843D63"/>
    <w:rsid w:val="00844BFB"/>
    <w:rsid w:val="00854665"/>
    <w:rsid w:val="00855E26"/>
    <w:rsid w:val="008572BC"/>
    <w:rsid w:val="008631D2"/>
    <w:rsid w:val="0086556F"/>
    <w:rsid w:val="00866806"/>
    <w:rsid w:val="00875055"/>
    <w:rsid w:val="0087609C"/>
    <w:rsid w:val="008824DA"/>
    <w:rsid w:val="00885C30"/>
    <w:rsid w:val="008870E0"/>
    <w:rsid w:val="008873ED"/>
    <w:rsid w:val="00890533"/>
    <w:rsid w:val="00891387"/>
    <w:rsid w:val="00893CF4"/>
    <w:rsid w:val="008955DC"/>
    <w:rsid w:val="00897C7D"/>
    <w:rsid w:val="00897FE2"/>
    <w:rsid w:val="008A1E9D"/>
    <w:rsid w:val="008A31BF"/>
    <w:rsid w:val="008A4684"/>
    <w:rsid w:val="008A4961"/>
    <w:rsid w:val="008A4B50"/>
    <w:rsid w:val="008A4EB5"/>
    <w:rsid w:val="008B0C8B"/>
    <w:rsid w:val="008B12A7"/>
    <w:rsid w:val="008B1741"/>
    <w:rsid w:val="008B4B19"/>
    <w:rsid w:val="008B5BC2"/>
    <w:rsid w:val="008C1AFB"/>
    <w:rsid w:val="008D4020"/>
    <w:rsid w:val="008D6507"/>
    <w:rsid w:val="008E77F4"/>
    <w:rsid w:val="008F3067"/>
    <w:rsid w:val="008F5FBF"/>
    <w:rsid w:val="008F7AD9"/>
    <w:rsid w:val="00904189"/>
    <w:rsid w:val="00906DC3"/>
    <w:rsid w:val="0091074C"/>
    <w:rsid w:val="00910A89"/>
    <w:rsid w:val="00912B56"/>
    <w:rsid w:val="00912FEA"/>
    <w:rsid w:val="00913721"/>
    <w:rsid w:val="00913E59"/>
    <w:rsid w:val="0091524A"/>
    <w:rsid w:val="009176AD"/>
    <w:rsid w:val="00917D94"/>
    <w:rsid w:val="00924D64"/>
    <w:rsid w:val="00927976"/>
    <w:rsid w:val="009339D2"/>
    <w:rsid w:val="00934AB0"/>
    <w:rsid w:val="00943559"/>
    <w:rsid w:val="00947E27"/>
    <w:rsid w:val="00951085"/>
    <w:rsid w:val="009516C1"/>
    <w:rsid w:val="009539E9"/>
    <w:rsid w:val="00954A45"/>
    <w:rsid w:val="009561F4"/>
    <w:rsid w:val="00956926"/>
    <w:rsid w:val="009575A9"/>
    <w:rsid w:val="00957D76"/>
    <w:rsid w:val="009616F8"/>
    <w:rsid w:val="00961AA6"/>
    <w:rsid w:val="0096222E"/>
    <w:rsid w:val="00962310"/>
    <w:rsid w:val="00963B88"/>
    <w:rsid w:val="00965157"/>
    <w:rsid w:val="009757C7"/>
    <w:rsid w:val="009769BB"/>
    <w:rsid w:val="009778DF"/>
    <w:rsid w:val="00985C34"/>
    <w:rsid w:val="00986918"/>
    <w:rsid w:val="00986D7F"/>
    <w:rsid w:val="00990175"/>
    <w:rsid w:val="009916CE"/>
    <w:rsid w:val="00991F66"/>
    <w:rsid w:val="00992892"/>
    <w:rsid w:val="00993560"/>
    <w:rsid w:val="00993BF3"/>
    <w:rsid w:val="009A303F"/>
    <w:rsid w:val="009A4862"/>
    <w:rsid w:val="009B3C27"/>
    <w:rsid w:val="009C099E"/>
    <w:rsid w:val="009C2627"/>
    <w:rsid w:val="009C34F4"/>
    <w:rsid w:val="009C4F37"/>
    <w:rsid w:val="009C6FF7"/>
    <w:rsid w:val="009E3FFE"/>
    <w:rsid w:val="009E4CD1"/>
    <w:rsid w:val="009E4FFF"/>
    <w:rsid w:val="009F0660"/>
    <w:rsid w:val="009F1F5F"/>
    <w:rsid w:val="009F4420"/>
    <w:rsid w:val="009F4A0E"/>
    <w:rsid w:val="00A00450"/>
    <w:rsid w:val="00A012ED"/>
    <w:rsid w:val="00A022F6"/>
    <w:rsid w:val="00A02619"/>
    <w:rsid w:val="00A0793D"/>
    <w:rsid w:val="00A10770"/>
    <w:rsid w:val="00A12200"/>
    <w:rsid w:val="00A13F7D"/>
    <w:rsid w:val="00A17E95"/>
    <w:rsid w:val="00A35B47"/>
    <w:rsid w:val="00A374D3"/>
    <w:rsid w:val="00A4096B"/>
    <w:rsid w:val="00A40D61"/>
    <w:rsid w:val="00A45753"/>
    <w:rsid w:val="00A512EE"/>
    <w:rsid w:val="00A5301E"/>
    <w:rsid w:val="00A5341D"/>
    <w:rsid w:val="00A555A7"/>
    <w:rsid w:val="00A57995"/>
    <w:rsid w:val="00A6670F"/>
    <w:rsid w:val="00A82AFC"/>
    <w:rsid w:val="00A83B3C"/>
    <w:rsid w:val="00A857B4"/>
    <w:rsid w:val="00A904DB"/>
    <w:rsid w:val="00A918A6"/>
    <w:rsid w:val="00A9226F"/>
    <w:rsid w:val="00A96703"/>
    <w:rsid w:val="00AA1BD1"/>
    <w:rsid w:val="00AA2CB2"/>
    <w:rsid w:val="00AA39D2"/>
    <w:rsid w:val="00AA4998"/>
    <w:rsid w:val="00AA6542"/>
    <w:rsid w:val="00AB58C3"/>
    <w:rsid w:val="00AB77E8"/>
    <w:rsid w:val="00AC047B"/>
    <w:rsid w:val="00AC0E55"/>
    <w:rsid w:val="00AC2180"/>
    <w:rsid w:val="00AC39E7"/>
    <w:rsid w:val="00AC4599"/>
    <w:rsid w:val="00AC5376"/>
    <w:rsid w:val="00AC65F2"/>
    <w:rsid w:val="00AC6FDB"/>
    <w:rsid w:val="00AD1867"/>
    <w:rsid w:val="00AD4AAF"/>
    <w:rsid w:val="00AD540D"/>
    <w:rsid w:val="00AD6B4E"/>
    <w:rsid w:val="00AE04B3"/>
    <w:rsid w:val="00AE37F4"/>
    <w:rsid w:val="00AF0970"/>
    <w:rsid w:val="00AF1877"/>
    <w:rsid w:val="00AF519D"/>
    <w:rsid w:val="00AF59A7"/>
    <w:rsid w:val="00B019E6"/>
    <w:rsid w:val="00B01F17"/>
    <w:rsid w:val="00B01FAC"/>
    <w:rsid w:val="00B10039"/>
    <w:rsid w:val="00B1018E"/>
    <w:rsid w:val="00B11D04"/>
    <w:rsid w:val="00B12989"/>
    <w:rsid w:val="00B23BB5"/>
    <w:rsid w:val="00B24C8E"/>
    <w:rsid w:val="00B33596"/>
    <w:rsid w:val="00B3482B"/>
    <w:rsid w:val="00B4066E"/>
    <w:rsid w:val="00B420D7"/>
    <w:rsid w:val="00B50AFF"/>
    <w:rsid w:val="00B51527"/>
    <w:rsid w:val="00B545A3"/>
    <w:rsid w:val="00B54BE3"/>
    <w:rsid w:val="00B6112F"/>
    <w:rsid w:val="00B6380E"/>
    <w:rsid w:val="00B666B4"/>
    <w:rsid w:val="00B71EBF"/>
    <w:rsid w:val="00B723D6"/>
    <w:rsid w:val="00B72A7F"/>
    <w:rsid w:val="00B730A1"/>
    <w:rsid w:val="00B77562"/>
    <w:rsid w:val="00B777B3"/>
    <w:rsid w:val="00B8155C"/>
    <w:rsid w:val="00B81655"/>
    <w:rsid w:val="00B83ACC"/>
    <w:rsid w:val="00B93B55"/>
    <w:rsid w:val="00BA1D55"/>
    <w:rsid w:val="00BA3BF6"/>
    <w:rsid w:val="00BA5606"/>
    <w:rsid w:val="00BB05E2"/>
    <w:rsid w:val="00BB7D2A"/>
    <w:rsid w:val="00BC34D2"/>
    <w:rsid w:val="00BC7456"/>
    <w:rsid w:val="00BD0550"/>
    <w:rsid w:val="00BD31C7"/>
    <w:rsid w:val="00BD3533"/>
    <w:rsid w:val="00BD41EB"/>
    <w:rsid w:val="00BD58A8"/>
    <w:rsid w:val="00BE30CC"/>
    <w:rsid w:val="00BE58FD"/>
    <w:rsid w:val="00BE665B"/>
    <w:rsid w:val="00BE6CFB"/>
    <w:rsid w:val="00BE6EDB"/>
    <w:rsid w:val="00BE7BB3"/>
    <w:rsid w:val="00BF14DD"/>
    <w:rsid w:val="00BF1964"/>
    <w:rsid w:val="00BF4495"/>
    <w:rsid w:val="00C008D0"/>
    <w:rsid w:val="00C171D4"/>
    <w:rsid w:val="00C26E7A"/>
    <w:rsid w:val="00C30246"/>
    <w:rsid w:val="00C30A4A"/>
    <w:rsid w:val="00C3148E"/>
    <w:rsid w:val="00C316B7"/>
    <w:rsid w:val="00C32A49"/>
    <w:rsid w:val="00C3695B"/>
    <w:rsid w:val="00C404DF"/>
    <w:rsid w:val="00C428EA"/>
    <w:rsid w:val="00C4298A"/>
    <w:rsid w:val="00C4697E"/>
    <w:rsid w:val="00C511A2"/>
    <w:rsid w:val="00C52533"/>
    <w:rsid w:val="00C5264C"/>
    <w:rsid w:val="00C53937"/>
    <w:rsid w:val="00C545C2"/>
    <w:rsid w:val="00C54CD2"/>
    <w:rsid w:val="00C56BF3"/>
    <w:rsid w:val="00C62E5F"/>
    <w:rsid w:val="00C67C90"/>
    <w:rsid w:val="00C7117C"/>
    <w:rsid w:val="00C71185"/>
    <w:rsid w:val="00C71648"/>
    <w:rsid w:val="00C72D26"/>
    <w:rsid w:val="00C7742B"/>
    <w:rsid w:val="00C8355B"/>
    <w:rsid w:val="00C8533D"/>
    <w:rsid w:val="00C86E47"/>
    <w:rsid w:val="00C87102"/>
    <w:rsid w:val="00C87CB1"/>
    <w:rsid w:val="00C90064"/>
    <w:rsid w:val="00C900E8"/>
    <w:rsid w:val="00C92B4F"/>
    <w:rsid w:val="00C93B1E"/>
    <w:rsid w:val="00C945DB"/>
    <w:rsid w:val="00C9761D"/>
    <w:rsid w:val="00C97DD3"/>
    <w:rsid w:val="00CB231A"/>
    <w:rsid w:val="00CB2EC7"/>
    <w:rsid w:val="00CC4BE6"/>
    <w:rsid w:val="00CC53DF"/>
    <w:rsid w:val="00CD4B21"/>
    <w:rsid w:val="00CD4E88"/>
    <w:rsid w:val="00CD700B"/>
    <w:rsid w:val="00CD7B28"/>
    <w:rsid w:val="00CE02A3"/>
    <w:rsid w:val="00CE6957"/>
    <w:rsid w:val="00CE7BD2"/>
    <w:rsid w:val="00CF035F"/>
    <w:rsid w:val="00CF0806"/>
    <w:rsid w:val="00CF10F3"/>
    <w:rsid w:val="00CF7056"/>
    <w:rsid w:val="00D019CD"/>
    <w:rsid w:val="00D058E3"/>
    <w:rsid w:val="00D11331"/>
    <w:rsid w:val="00D13886"/>
    <w:rsid w:val="00D13E6C"/>
    <w:rsid w:val="00D14085"/>
    <w:rsid w:val="00D225D6"/>
    <w:rsid w:val="00D22959"/>
    <w:rsid w:val="00D26465"/>
    <w:rsid w:val="00D31804"/>
    <w:rsid w:val="00D31C9C"/>
    <w:rsid w:val="00D341FE"/>
    <w:rsid w:val="00D3558C"/>
    <w:rsid w:val="00D40E81"/>
    <w:rsid w:val="00D41C48"/>
    <w:rsid w:val="00D42C57"/>
    <w:rsid w:val="00D469FB"/>
    <w:rsid w:val="00D547C4"/>
    <w:rsid w:val="00D55DB6"/>
    <w:rsid w:val="00D57A5C"/>
    <w:rsid w:val="00D61A1A"/>
    <w:rsid w:val="00D61FC7"/>
    <w:rsid w:val="00D6669D"/>
    <w:rsid w:val="00D719B3"/>
    <w:rsid w:val="00D80F32"/>
    <w:rsid w:val="00D835CB"/>
    <w:rsid w:val="00D83E7E"/>
    <w:rsid w:val="00D84D52"/>
    <w:rsid w:val="00D9020B"/>
    <w:rsid w:val="00D92A57"/>
    <w:rsid w:val="00D9489F"/>
    <w:rsid w:val="00DA00BA"/>
    <w:rsid w:val="00DA42AD"/>
    <w:rsid w:val="00DA4815"/>
    <w:rsid w:val="00DA522D"/>
    <w:rsid w:val="00DA6DB1"/>
    <w:rsid w:val="00DA75EA"/>
    <w:rsid w:val="00DB0C3A"/>
    <w:rsid w:val="00DB1105"/>
    <w:rsid w:val="00DB393E"/>
    <w:rsid w:val="00DB56B2"/>
    <w:rsid w:val="00DB58CA"/>
    <w:rsid w:val="00DC0254"/>
    <w:rsid w:val="00DC4BEE"/>
    <w:rsid w:val="00DC4BF6"/>
    <w:rsid w:val="00DC4FE7"/>
    <w:rsid w:val="00DC5240"/>
    <w:rsid w:val="00DC6C8A"/>
    <w:rsid w:val="00DD10C4"/>
    <w:rsid w:val="00DE48CC"/>
    <w:rsid w:val="00DF1526"/>
    <w:rsid w:val="00DF21D3"/>
    <w:rsid w:val="00DF7BB1"/>
    <w:rsid w:val="00E00BF5"/>
    <w:rsid w:val="00E01811"/>
    <w:rsid w:val="00E01AED"/>
    <w:rsid w:val="00E03425"/>
    <w:rsid w:val="00E052B3"/>
    <w:rsid w:val="00E06463"/>
    <w:rsid w:val="00E0688A"/>
    <w:rsid w:val="00E12ED6"/>
    <w:rsid w:val="00E14D47"/>
    <w:rsid w:val="00E24466"/>
    <w:rsid w:val="00E3141B"/>
    <w:rsid w:val="00E31879"/>
    <w:rsid w:val="00E31909"/>
    <w:rsid w:val="00E328E2"/>
    <w:rsid w:val="00E34BE7"/>
    <w:rsid w:val="00E36B55"/>
    <w:rsid w:val="00E37744"/>
    <w:rsid w:val="00E4056A"/>
    <w:rsid w:val="00E40751"/>
    <w:rsid w:val="00E4214C"/>
    <w:rsid w:val="00E427E5"/>
    <w:rsid w:val="00E42A25"/>
    <w:rsid w:val="00E43160"/>
    <w:rsid w:val="00E472B6"/>
    <w:rsid w:val="00E52FA0"/>
    <w:rsid w:val="00E540BB"/>
    <w:rsid w:val="00E55744"/>
    <w:rsid w:val="00E60628"/>
    <w:rsid w:val="00E633C4"/>
    <w:rsid w:val="00E70975"/>
    <w:rsid w:val="00E77B59"/>
    <w:rsid w:val="00E81654"/>
    <w:rsid w:val="00E81DAA"/>
    <w:rsid w:val="00E82225"/>
    <w:rsid w:val="00E844ED"/>
    <w:rsid w:val="00E91CB9"/>
    <w:rsid w:val="00EB7451"/>
    <w:rsid w:val="00EC13E6"/>
    <w:rsid w:val="00EC1EC7"/>
    <w:rsid w:val="00EC2893"/>
    <w:rsid w:val="00EC2FB2"/>
    <w:rsid w:val="00EC4686"/>
    <w:rsid w:val="00ED050B"/>
    <w:rsid w:val="00ED1D31"/>
    <w:rsid w:val="00ED41A4"/>
    <w:rsid w:val="00ED6B01"/>
    <w:rsid w:val="00EE00DB"/>
    <w:rsid w:val="00EE1440"/>
    <w:rsid w:val="00EE462F"/>
    <w:rsid w:val="00EE716A"/>
    <w:rsid w:val="00EF08CB"/>
    <w:rsid w:val="00F05CCD"/>
    <w:rsid w:val="00F064A9"/>
    <w:rsid w:val="00F06907"/>
    <w:rsid w:val="00F07823"/>
    <w:rsid w:val="00F132B4"/>
    <w:rsid w:val="00F222D0"/>
    <w:rsid w:val="00F22442"/>
    <w:rsid w:val="00F228AA"/>
    <w:rsid w:val="00F2333E"/>
    <w:rsid w:val="00F25B7D"/>
    <w:rsid w:val="00F33DDA"/>
    <w:rsid w:val="00F34492"/>
    <w:rsid w:val="00F34B8B"/>
    <w:rsid w:val="00F35881"/>
    <w:rsid w:val="00F408ED"/>
    <w:rsid w:val="00F4130C"/>
    <w:rsid w:val="00F418CC"/>
    <w:rsid w:val="00F43FFD"/>
    <w:rsid w:val="00F454B4"/>
    <w:rsid w:val="00F5150F"/>
    <w:rsid w:val="00F52323"/>
    <w:rsid w:val="00F524C4"/>
    <w:rsid w:val="00F53CD2"/>
    <w:rsid w:val="00F54779"/>
    <w:rsid w:val="00F561DD"/>
    <w:rsid w:val="00F605D7"/>
    <w:rsid w:val="00F60D39"/>
    <w:rsid w:val="00F66A84"/>
    <w:rsid w:val="00F71DA1"/>
    <w:rsid w:val="00F75FF9"/>
    <w:rsid w:val="00F76CED"/>
    <w:rsid w:val="00F810D1"/>
    <w:rsid w:val="00F82A98"/>
    <w:rsid w:val="00F8707C"/>
    <w:rsid w:val="00F93CCB"/>
    <w:rsid w:val="00F9671A"/>
    <w:rsid w:val="00F97FCA"/>
    <w:rsid w:val="00FA052D"/>
    <w:rsid w:val="00FA3E26"/>
    <w:rsid w:val="00FB308E"/>
    <w:rsid w:val="00FB373B"/>
    <w:rsid w:val="00FB3AA5"/>
    <w:rsid w:val="00FD4636"/>
    <w:rsid w:val="00FD47BA"/>
    <w:rsid w:val="00FD5343"/>
    <w:rsid w:val="00FD6580"/>
    <w:rsid w:val="00FD69A5"/>
    <w:rsid w:val="00FE2B0C"/>
    <w:rsid w:val="00FE3EC6"/>
    <w:rsid w:val="00FF42B3"/>
    <w:rsid w:val="00FF7F5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uiPriority w:val="1"/>
    <w:rsid w:val="00B51527"/>
    <w:rPr>
      <w:sz w:val="24"/>
      <w:szCs w:val="24"/>
    </w:rPr>
  </w:style>
  <w:style w:type="paragraph" w:styleId="Nadpis1">
    <w:name w:val="heading 1"/>
    <w:basedOn w:val="Normln"/>
    <w:next w:val="Normln"/>
    <w:link w:val="Nadpis1Char"/>
    <w:semiHidden/>
    <w:unhideWhenUsed/>
    <w:rsid w:val="008D6507"/>
    <w:pPr>
      <w:keepNext/>
      <w:keepLines/>
      <w:numPr>
        <w:numId w:val="1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semiHidden/>
    <w:unhideWhenUsed/>
    <w:qFormat/>
    <w:rsid w:val="001D104A"/>
    <w:pPr>
      <w:keepNext/>
      <w:keepLines/>
      <w:numPr>
        <w:ilvl w:val="1"/>
        <w:numId w:val="16"/>
      </w:numPr>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semiHidden/>
    <w:unhideWhenUsed/>
    <w:qFormat/>
    <w:rsid w:val="004F635D"/>
    <w:pPr>
      <w:keepNext/>
      <w:keepLines/>
      <w:numPr>
        <w:ilvl w:val="2"/>
        <w:numId w:val="16"/>
      </w:numPr>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semiHidden/>
    <w:unhideWhenUsed/>
    <w:qFormat/>
    <w:rsid w:val="00F33DDA"/>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rsid w:val="00AC4599"/>
    <w:rPr>
      <w:color w:val="0000FF"/>
      <w:u w:val="single"/>
    </w:rPr>
  </w:style>
  <w:style w:type="paragraph" w:customStyle="1" w:styleId="P12Autor">
    <w:name w:val="_P1.2 Autor"/>
    <w:basedOn w:val="Normln"/>
    <w:next w:val="P13Kontakty"/>
    <w:link w:val="P12AutorChar"/>
    <w:rsid w:val="00551D9F"/>
    <w:pPr>
      <w:spacing w:before="100"/>
    </w:pPr>
    <w:rPr>
      <w:b/>
    </w:rPr>
  </w:style>
  <w:style w:type="paragraph" w:styleId="Textbubliny">
    <w:name w:val="Balloon Text"/>
    <w:basedOn w:val="Normln"/>
    <w:semiHidden/>
    <w:rsid w:val="002E3C8F"/>
    <w:rPr>
      <w:rFonts w:ascii="Tahoma" w:hAnsi="Tahoma" w:cs="Tahoma"/>
      <w:sz w:val="16"/>
      <w:szCs w:val="16"/>
    </w:rPr>
  </w:style>
  <w:style w:type="paragraph" w:styleId="Rozloendokumentu">
    <w:name w:val="Document Map"/>
    <w:basedOn w:val="Normln"/>
    <w:semiHidden/>
    <w:rsid w:val="001F3700"/>
    <w:pPr>
      <w:shd w:val="clear" w:color="auto" w:fill="000080"/>
    </w:pPr>
    <w:rPr>
      <w:rFonts w:ascii="Tahoma" w:hAnsi="Tahoma" w:cs="Tahoma"/>
      <w:sz w:val="20"/>
      <w:szCs w:val="20"/>
    </w:rPr>
  </w:style>
  <w:style w:type="character" w:customStyle="1" w:styleId="P93Literaturanzevzdroje">
    <w:name w:val="_P9.3 Literatura název zdroje"/>
    <w:basedOn w:val="Standardnpsmoodstavce"/>
    <w:rsid w:val="00F60D39"/>
    <w:rPr>
      <w:i/>
      <w:iCs/>
    </w:rPr>
  </w:style>
  <w:style w:type="table" w:styleId="Mkatabulky">
    <w:name w:val="Table Grid"/>
    <w:basedOn w:val="Normlntabulka"/>
    <w:rsid w:val="00E77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Nzevlnku">
    <w:name w:val="_P1.1 Název článku"/>
    <w:basedOn w:val="Normln"/>
    <w:link w:val="P11NzevlnkuChar"/>
    <w:qFormat/>
    <w:rsid w:val="005B4F2B"/>
    <w:pPr>
      <w:spacing w:after="120"/>
      <w:jc w:val="center"/>
    </w:pPr>
    <w:rPr>
      <w:b/>
      <w:caps/>
      <w:sz w:val="28"/>
    </w:rPr>
  </w:style>
  <w:style w:type="paragraph" w:customStyle="1" w:styleId="P22Abstrakttext">
    <w:name w:val="_P2.2 Abstrakt text"/>
    <w:basedOn w:val="Normln"/>
    <w:link w:val="P22AbstrakttextChar"/>
    <w:rsid w:val="00B51527"/>
    <w:pPr>
      <w:jc w:val="both"/>
    </w:pPr>
    <w:rPr>
      <w:i/>
      <w:iCs/>
      <w:szCs w:val="20"/>
      <w:lang w:val="en-US"/>
    </w:rPr>
  </w:style>
  <w:style w:type="character" w:customStyle="1" w:styleId="Nadpis1Char">
    <w:name w:val="Nadpis 1 Char"/>
    <w:basedOn w:val="Standardnpsmoodstavce"/>
    <w:link w:val="Nadpis1"/>
    <w:semiHidden/>
    <w:rsid w:val="00E052B3"/>
    <w:rPr>
      <w:rFonts w:asciiTheme="majorHAnsi" w:eastAsiaTheme="majorEastAsia" w:hAnsiTheme="majorHAnsi" w:cstheme="majorBidi"/>
      <w:b/>
      <w:bCs/>
      <w:color w:val="365F91" w:themeColor="accent1" w:themeShade="BF"/>
      <w:sz w:val="28"/>
      <w:szCs w:val="28"/>
    </w:rPr>
  </w:style>
  <w:style w:type="character" w:customStyle="1" w:styleId="P22AbstrakttextChar">
    <w:name w:val="_P2.2 Abstrakt text Char"/>
    <w:basedOn w:val="Standardnpsmoodstavce"/>
    <w:link w:val="P22Abstrakttext"/>
    <w:rsid w:val="00B51527"/>
    <w:rPr>
      <w:i/>
      <w:iCs/>
      <w:sz w:val="24"/>
      <w:lang w:val="en-US"/>
    </w:rPr>
  </w:style>
  <w:style w:type="character" w:customStyle="1" w:styleId="P11NzevlnkuChar">
    <w:name w:val="_P1.1 Název článku Char"/>
    <w:basedOn w:val="Nadpis1Char"/>
    <w:link w:val="P11Nzevlnku"/>
    <w:rsid w:val="005B4F2B"/>
    <w:rPr>
      <w:rFonts w:asciiTheme="majorHAnsi" w:eastAsiaTheme="majorEastAsia" w:hAnsiTheme="majorHAnsi" w:cstheme="majorBidi"/>
      <w:b/>
      <w:bCs w:val="0"/>
      <w:caps/>
      <w:color w:val="365F91" w:themeColor="accent1" w:themeShade="BF"/>
      <w:sz w:val="28"/>
      <w:szCs w:val="24"/>
    </w:rPr>
  </w:style>
  <w:style w:type="paragraph" w:customStyle="1" w:styleId="P4Textlnku">
    <w:name w:val="_P4 Text článku"/>
    <w:basedOn w:val="Normln"/>
    <w:link w:val="P4TextlnkuChar"/>
    <w:qFormat/>
    <w:rsid w:val="00CE7BD2"/>
    <w:pPr>
      <w:spacing w:before="120" w:after="120"/>
      <w:jc w:val="both"/>
    </w:pPr>
    <w:rPr>
      <w:szCs w:val="20"/>
    </w:rPr>
  </w:style>
  <w:style w:type="paragraph" w:customStyle="1" w:styleId="P51Odrky">
    <w:name w:val="_P5.1 Odrážky"/>
    <w:basedOn w:val="Normln"/>
    <w:link w:val="P51OdrkyChar"/>
    <w:qFormat/>
    <w:rsid w:val="008F7AD9"/>
    <w:pPr>
      <w:numPr>
        <w:numId w:val="1"/>
      </w:numPr>
      <w:ind w:left="714" w:hanging="357"/>
      <w:jc w:val="both"/>
    </w:pPr>
  </w:style>
  <w:style w:type="character" w:customStyle="1" w:styleId="P4TextlnkuChar">
    <w:name w:val="_P4 Text článku Char"/>
    <w:basedOn w:val="Standardnpsmoodstavce"/>
    <w:link w:val="P4Textlnku"/>
    <w:rsid w:val="00CE7BD2"/>
    <w:rPr>
      <w:sz w:val="24"/>
    </w:rPr>
  </w:style>
  <w:style w:type="paragraph" w:customStyle="1" w:styleId="P31Nadpis1rove">
    <w:name w:val="_P3.1 Nadpis 1.úroveň"/>
    <w:next w:val="P4Textlnku"/>
    <w:link w:val="P31Nadpis1roveChar"/>
    <w:qFormat/>
    <w:rsid w:val="003A2A37"/>
    <w:pPr>
      <w:numPr>
        <w:numId w:val="8"/>
      </w:numPr>
      <w:spacing w:before="500"/>
      <w:outlineLvl w:val="0"/>
    </w:pPr>
    <w:rPr>
      <w:rFonts w:eastAsiaTheme="majorEastAsia" w:cstheme="majorBidi"/>
      <w:b/>
      <w:bCs/>
      <w:caps/>
      <w:sz w:val="24"/>
    </w:rPr>
  </w:style>
  <w:style w:type="character" w:customStyle="1" w:styleId="P51OdrkyChar">
    <w:name w:val="_P5.1 Odrážky Char"/>
    <w:basedOn w:val="Standardnpsmoodstavce"/>
    <w:link w:val="P51Odrky"/>
    <w:rsid w:val="008F7AD9"/>
    <w:rPr>
      <w:sz w:val="24"/>
      <w:szCs w:val="24"/>
    </w:rPr>
  </w:style>
  <w:style w:type="paragraph" w:customStyle="1" w:styleId="P21Abstraktnadpis">
    <w:name w:val="_P2.1 Abstrakt nadpis"/>
    <w:next w:val="P22Abstrakttext"/>
    <w:link w:val="P21AbstraktnadpisChar"/>
    <w:rsid w:val="00C5264C"/>
    <w:pPr>
      <w:spacing w:before="500"/>
    </w:pPr>
    <w:rPr>
      <w:rFonts w:eastAsiaTheme="majorEastAsia" w:cstheme="majorBidi"/>
      <w:b/>
      <w:sz w:val="24"/>
      <w:lang w:val="en-US"/>
    </w:rPr>
  </w:style>
  <w:style w:type="character" w:customStyle="1" w:styleId="Nadpis2Char">
    <w:name w:val="Nadpis 2 Char"/>
    <w:basedOn w:val="Standardnpsmoodstavce"/>
    <w:link w:val="Nadpis2"/>
    <w:semiHidden/>
    <w:rsid w:val="001D104A"/>
    <w:rPr>
      <w:rFonts w:asciiTheme="majorHAnsi" w:eastAsiaTheme="majorEastAsia" w:hAnsiTheme="majorHAnsi" w:cstheme="majorBidi"/>
      <w:b/>
      <w:bCs/>
      <w:color w:val="4F81BD" w:themeColor="accent1"/>
      <w:sz w:val="26"/>
      <w:szCs w:val="26"/>
    </w:rPr>
  </w:style>
  <w:style w:type="character" w:customStyle="1" w:styleId="P31Nadpis1roveChar">
    <w:name w:val="_P3.1 Nadpis 1.úroveň Char"/>
    <w:basedOn w:val="Nadpis2Char"/>
    <w:link w:val="P31Nadpis1rove"/>
    <w:rsid w:val="003A2A37"/>
    <w:rPr>
      <w:rFonts w:asciiTheme="majorHAnsi" w:eastAsiaTheme="majorEastAsia" w:hAnsiTheme="majorHAnsi" w:cstheme="majorBidi"/>
      <w:b/>
      <w:bCs/>
      <w:caps/>
      <w:color w:val="4F81BD" w:themeColor="accent1"/>
      <w:sz w:val="24"/>
      <w:szCs w:val="26"/>
    </w:rPr>
  </w:style>
  <w:style w:type="character" w:customStyle="1" w:styleId="P12AutorChar">
    <w:name w:val="_P1.2 Autor Char"/>
    <w:basedOn w:val="Standardnpsmoodstavce"/>
    <w:link w:val="P12Autor"/>
    <w:rsid w:val="00551D9F"/>
    <w:rPr>
      <w:b/>
      <w:sz w:val="24"/>
      <w:szCs w:val="24"/>
    </w:rPr>
  </w:style>
  <w:style w:type="character" w:customStyle="1" w:styleId="P21AbstraktnadpisChar">
    <w:name w:val="_P2.1 Abstrakt nadpis Char"/>
    <w:basedOn w:val="Nadpis2Char"/>
    <w:link w:val="P21Abstraktnadpis"/>
    <w:rsid w:val="00C5264C"/>
    <w:rPr>
      <w:rFonts w:asciiTheme="majorHAnsi" w:eastAsiaTheme="majorEastAsia" w:hAnsiTheme="majorHAnsi" w:cstheme="majorBidi"/>
      <w:b/>
      <w:bCs w:val="0"/>
      <w:color w:val="4F81BD" w:themeColor="accent1"/>
      <w:sz w:val="24"/>
      <w:szCs w:val="26"/>
      <w:lang w:val="en-US"/>
    </w:rPr>
  </w:style>
  <w:style w:type="paragraph" w:customStyle="1" w:styleId="P6Popisobrzku">
    <w:name w:val="_P6 Popis obrázku"/>
    <w:basedOn w:val="Normln"/>
    <w:link w:val="P6PopisobrzkuChar"/>
    <w:rsid w:val="004C72EF"/>
    <w:pPr>
      <w:spacing w:before="200" w:after="200"/>
      <w:jc w:val="center"/>
    </w:pPr>
    <w:rPr>
      <w:rFonts w:eastAsia="Calibri"/>
      <w:i/>
      <w:sz w:val="20"/>
      <w:szCs w:val="21"/>
    </w:rPr>
  </w:style>
  <w:style w:type="character" w:customStyle="1" w:styleId="P6PopisobrzkuChar">
    <w:name w:val="_P6 Popis obrázku Char"/>
    <w:basedOn w:val="Standardnpsmoodstavce"/>
    <w:link w:val="P6Popisobrzku"/>
    <w:rsid w:val="004C72EF"/>
    <w:rPr>
      <w:rFonts w:eastAsia="Calibri"/>
      <w:i/>
      <w:szCs w:val="21"/>
    </w:rPr>
  </w:style>
  <w:style w:type="paragraph" w:customStyle="1" w:styleId="P91Literaturanadpis">
    <w:name w:val="_P9.1 Literatura nadpis"/>
    <w:basedOn w:val="Normln"/>
    <w:next w:val="P92Literaturatext"/>
    <w:link w:val="P91LiteraturanadpisChar"/>
    <w:rsid w:val="00096B42"/>
    <w:pPr>
      <w:spacing w:before="300"/>
      <w:jc w:val="both"/>
    </w:pPr>
    <w:rPr>
      <w:b/>
    </w:rPr>
  </w:style>
  <w:style w:type="character" w:customStyle="1" w:styleId="P91LiteraturanadpisChar">
    <w:name w:val="_P9.1 Literatura nadpis Char"/>
    <w:basedOn w:val="Standardnpsmoodstavce"/>
    <w:link w:val="P91Literaturanadpis"/>
    <w:rsid w:val="00096B42"/>
    <w:rPr>
      <w:b/>
      <w:sz w:val="24"/>
      <w:szCs w:val="24"/>
    </w:rPr>
  </w:style>
  <w:style w:type="paragraph" w:customStyle="1" w:styleId="P32Nadpis2rove">
    <w:name w:val="_P3.2 Nadpis 2.úroveň"/>
    <w:next w:val="P4Textlnku"/>
    <w:link w:val="P32Nadpis2roveChar"/>
    <w:qFormat/>
    <w:rsid w:val="0040328B"/>
    <w:pPr>
      <w:numPr>
        <w:ilvl w:val="1"/>
        <w:numId w:val="8"/>
      </w:numPr>
      <w:spacing w:before="200"/>
      <w:outlineLvl w:val="1"/>
    </w:pPr>
    <w:rPr>
      <w:rFonts w:eastAsiaTheme="majorEastAsia" w:cstheme="majorBidi"/>
      <w:b/>
      <w:bCs/>
      <w:sz w:val="24"/>
    </w:rPr>
  </w:style>
  <w:style w:type="paragraph" w:customStyle="1" w:styleId="P34Nadpis4rove">
    <w:name w:val="_P3.4 Nadpis 4.úroveň"/>
    <w:basedOn w:val="Nadpis1"/>
    <w:next w:val="P4Textlnku"/>
    <w:link w:val="P34Nadpis4roveChar"/>
    <w:rsid w:val="002E076A"/>
    <w:pPr>
      <w:numPr>
        <w:ilvl w:val="3"/>
        <w:numId w:val="8"/>
      </w:numPr>
      <w:spacing w:before="200"/>
      <w:outlineLvl w:val="3"/>
    </w:pPr>
    <w:rPr>
      <w:rFonts w:ascii="Times New Roman" w:hAnsi="Times New Roman"/>
      <w:b w:val="0"/>
      <w:i/>
      <w:color w:val="auto"/>
      <w:sz w:val="24"/>
      <w:u w:val="single"/>
    </w:rPr>
  </w:style>
  <w:style w:type="character" w:customStyle="1" w:styleId="P32Nadpis2roveChar">
    <w:name w:val="_P3.2 Nadpis 2.úroveň Char"/>
    <w:basedOn w:val="P31Nadpis1roveChar"/>
    <w:link w:val="P32Nadpis2rove"/>
    <w:rsid w:val="0040328B"/>
    <w:rPr>
      <w:rFonts w:asciiTheme="majorHAnsi" w:eastAsiaTheme="majorEastAsia" w:hAnsiTheme="majorHAnsi" w:cstheme="majorBidi"/>
      <w:b/>
      <w:bCs/>
      <w:caps w:val="0"/>
      <w:color w:val="4F81BD" w:themeColor="accent1"/>
      <w:sz w:val="24"/>
      <w:szCs w:val="26"/>
    </w:rPr>
  </w:style>
  <w:style w:type="paragraph" w:customStyle="1" w:styleId="P33Nadpis3rove">
    <w:name w:val="_P3.3 Nadpis 3.úroveň"/>
    <w:next w:val="P4Textlnku"/>
    <w:link w:val="P33Nadpis3roveChar"/>
    <w:rsid w:val="000408E4"/>
    <w:pPr>
      <w:numPr>
        <w:ilvl w:val="2"/>
        <w:numId w:val="8"/>
      </w:numPr>
      <w:spacing w:before="200"/>
      <w:outlineLvl w:val="2"/>
    </w:pPr>
    <w:rPr>
      <w:rFonts w:eastAsiaTheme="majorEastAsia" w:cstheme="majorBidi"/>
      <w:b/>
      <w:bCs/>
      <w:i/>
      <w:sz w:val="24"/>
    </w:rPr>
  </w:style>
  <w:style w:type="character" w:customStyle="1" w:styleId="P33Nadpis3roveChar">
    <w:name w:val="_P3.3 Nadpis 3.úroveň Char"/>
    <w:basedOn w:val="Nadpis3Char"/>
    <w:link w:val="P33Nadpis3rove"/>
    <w:rsid w:val="000408E4"/>
    <w:rPr>
      <w:rFonts w:asciiTheme="majorHAnsi" w:eastAsiaTheme="majorEastAsia" w:hAnsiTheme="majorHAnsi" w:cstheme="majorBidi"/>
      <w:b/>
      <w:bCs/>
      <w:i/>
      <w:color w:val="4F81BD" w:themeColor="accent1"/>
      <w:sz w:val="24"/>
      <w:szCs w:val="24"/>
    </w:rPr>
  </w:style>
  <w:style w:type="character" w:customStyle="1" w:styleId="P34Nadpis4roveChar">
    <w:name w:val="_P3.4 Nadpis 4.úroveň Char"/>
    <w:basedOn w:val="Standardnpsmoodstavce"/>
    <w:link w:val="P34Nadpis4rove"/>
    <w:rsid w:val="002E076A"/>
    <w:rPr>
      <w:rFonts w:eastAsiaTheme="majorEastAsia" w:cstheme="majorBidi"/>
      <w:bCs/>
      <w:i/>
      <w:sz w:val="24"/>
      <w:szCs w:val="28"/>
      <w:u w:val="single"/>
    </w:rPr>
  </w:style>
  <w:style w:type="character" w:customStyle="1" w:styleId="Nadpis3Char">
    <w:name w:val="Nadpis 3 Char"/>
    <w:basedOn w:val="Standardnpsmoodstavce"/>
    <w:link w:val="Nadpis3"/>
    <w:semiHidden/>
    <w:rsid w:val="004F635D"/>
    <w:rPr>
      <w:rFonts w:asciiTheme="majorHAnsi" w:eastAsiaTheme="majorEastAsia" w:hAnsiTheme="majorHAnsi" w:cstheme="majorBidi"/>
      <w:b/>
      <w:bCs/>
      <w:color w:val="4F81BD" w:themeColor="accent1"/>
      <w:sz w:val="24"/>
      <w:szCs w:val="24"/>
    </w:rPr>
  </w:style>
  <w:style w:type="character" w:customStyle="1" w:styleId="Nadpis4Char">
    <w:name w:val="Nadpis 4 Char"/>
    <w:basedOn w:val="Standardnpsmoodstavce"/>
    <w:link w:val="Nadpis4"/>
    <w:semiHidden/>
    <w:rsid w:val="00F33DDA"/>
    <w:rPr>
      <w:rFonts w:asciiTheme="majorHAnsi" w:eastAsiaTheme="majorEastAsia" w:hAnsiTheme="majorHAnsi" w:cstheme="majorBidi"/>
      <w:b/>
      <w:bCs/>
      <w:i/>
      <w:iCs/>
      <w:color w:val="4F81BD" w:themeColor="accent1"/>
      <w:sz w:val="24"/>
      <w:szCs w:val="24"/>
    </w:rPr>
  </w:style>
  <w:style w:type="paragraph" w:customStyle="1" w:styleId="P52Seznamslovan">
    <w:name w:val="_P5.2 Seznam číslovaný"/>
    <w:basedOn w:val="Normln"/>
    <w:link w:val="P52SeznamslovanChar"/>
    <w:qFormat/>
    <w:rsid w:val="008F7AD9"/>
    <w:pPr>
      <w:numPr>
        <w:numId w:val="11"/>
      </w:numPr>
      <w:ind w:left="714" w:hanging="357"/>
      <w:contextualSpacing/>
    </w:pPr>
  </w:style>
  <w:style w:type="character" w:customStyle="1" w:styleId="P52SeznamslovanChar">
    <w:name w:val="_P5.2 Seznam číslovaný Char"/>
    <w:basedOn w:val="Standardnpsmoodstavce"/>
    <w:link w:val="P52Seznamslovan"/>
    <w:rsid w:val="008F7AD9"/>
    <w:rPr>
      <w:sz w:val="24"/>
      <w:szCs w:val="24"/>
    </w:rPr>
  </w:style>
  <w:style w:type="paragraph" w:customStyle="1" w:styleId="P92Literaturatext">
    <w:name w:val="_P9.2 Literatura text"/>
    <w:basedOn w:val="Normln"/>
    <w:rsid w:val="00DA42AD"/>
    <w:pPr>
      <w:numPr>
        <w:numId w:val="13"/>
      </w:numPr>
      <w:tabs>
        <w:tab w:val="clear" w:pos="1287"/>
        <w:tab w:val="num" w:pos="567"/>
      </w:tabs>
      <w:spacing w:before="60" w:after="60"/>
      <w:ind w:left="567" w:hanging="567"/>
      <w:jc w:val="both"/>
    </w:pPr>
    <w:rPr>
      <w:sz w:val="20"/>
      <w:szCs w:val="20"/>
    </w:rPr>
  </w:style>
  <w:style w:type="character" w:customStyle="1" w:styleId="BodytextChar">
    <w:name w:val="Body text Char"/>
    <w:link w:val="Zkladntext1"/>
    <w:semiHidden/>
    <w:rsid w:val="00EF08CB"/>
    <w:rPr>
      <w:sz w:val="24"/>
      <w:lang w:val="en-US" w:eastAsia="en-US"/>
    </w:rPr>
  </w:style>
  <w:style w:type="paragraph" w:customStyle="1" w:styleId="Zkladntext1">
    <w:name w:val="Základní text1"/>
    <w:basedOn w:val="Normln"/>
    <w:link w:val="BodytextChar"/>
    <w:semiHidden/>
    <w:rsid w:val="00F53CD2"/>
    <w:pPr>
      <w:jc w:val="center"/>
    </w:pPr>
    <w:rPr>
      <w:szCs w:val="20"/>
      <w:lang w:val="en-US" w:eastAsia="en-US"/>
    </w:rPr>
  </w:style>
  <w:style w:type="paragraph" w:customStyle="1" w:styleId="Tabledescription">
    <w:name w:val="Table description"/>
    <w:basedOn w:val="Normln"/>
    <w:link w:val="TabledescriptionChar"/>
    <w:semiHidden/>
    <w:qFormat/>
    <w:rsid w:val="00F53CD2"/>
    <w:pPr>
      <w:spacing w:before="120" w:after="60"/>
    </w:pPr>
    <w:rPr>
      <w:szCs w:val="20"/>
    </w:rPr>
  </w:style>
  <w:style w:type="character" w:customStyle="1" w:styleId="TabledescriptionChar">
    <w:name w:val="Table description Char"/>
    <w:basedOn w:val="Standardnpsmoodstavce"/>
    <w:link w:val="Tabledescription"/>
    <w:semiHidden/>
    <w:rsid w:val="00EF08CB"/>
    <w:rPr>
      <w:sz w:val="24"/>
    </w:rPr>
  </w:style>
  <w:style w:type="paragraph" w:customStyle="1" w:styleId="P13Kontakty">
    <w:name w:val="_P1.3 Kontakty"/>
    <w:basedOn w:val="Normln"/>
    <w:link w:val="P13KontaktyChar"/>
    <w:rsid w:val="009C34F4"/>
    <w:rPr>
      <w:szCs w:val="20"/>
    </w:rPr>
  </w:style>
  <w:style w:type="character" w:customStyle="1" w:styleId="P13KontaktyChar">
    <w:name w:val="_P1.3 Kontakty Char"/>
    <w:basedOn w:val="Standardnpsmoodstavce"/>
    <w:link w:val="P13Kontakty"/>
    <w:rsid w:val="009C34F4"/>
    <w:rPr>
      <w:sz w:val="24"/>
      <w:szCs w:val="24"/>
    </w:rPr>
  </w:style>
  <w:style w:type="paragraph" w:customStyle="1" w:styleId="P71Tabulkanzev">
    <w:name w:val="_P7.1 Tabulka název"/>
    <w:basedOn w:val="Tabledescription"/>
    <w:rsid w:val="00E70975"/>
    <w:pPr>
      <w:spacing w:before="200" w:after="120"/>
    </w:pPr>
  </w:style>
  <w:style w:type="paragraph" w:customStyle="1" w:styleId="P72Tabulkatext">
    <w:name w:val="_P7.2 Tabulka text"/>
    <w:basedOn w:val="Zkladntext1"/>
    <w:link w:val="P72TabulkatextChar"/>
    <w:rsid w:val="009E4CD1"/>
    <w:rPr>
      <w:lang w:val="cs-CZ"/>
    </w:rPr>
  </w:style>
  <w:style w:type="character" w:customStyle="1" w:styleId="P72TabulkatextChar">
    <w:name w:val="_P7.2 Tabulka text Char"/>
    <w:basedOn w:val="BodytextChar"/>
    <w:link w:val="P72Tabulkatext"/>
    <w:rsid w:val="009E4CD1"/>
    <w:rPr>
      <w:sz w:val="24"/>
      <w:lang w:val="en-US" w:eastAsia="en-US"/>
    </w:rPr>
  </w:style>
  <w:style w:type="paragraph" w:styleId="Zhlav">
    <w:name w:val="header"/>
    <w:basedOn w:val="Normln"/>
    <w:link w:val="ZhlavChar"/>
    <w:uiPriority w:val="2"/>
    <w:semiHidden/>
    <w:rsid w:val="00165B84"/>
    <w:pPr>
      <w:tabs>
        <w:tab w:val="center" w:pos="4536"/>
        <w:tab w:val="right" w:pos="9072"/>
      </w:tabs>
    </w:pPr>
  </w:style>
  <w:style w:type="character" w:customStyle="1" w:styleId="ZhlavChar">
    <w:name w:val="Záhlaví Char"/>
    <w:basedOn w:val="Standardnpsmoodstavce"/>
    <w:link w:val="Zhlav"/>
    <w:uiPriority w:val="2"/>
    <w:semiHidden/>
    <w:rsid w:val="00B51527"/>
    <w:rPr>
      <w:sz w:val="24"/>
      <w:szCs w:val="24"/>
    </w:rPr>
  </w:style>
  <w:style w:type="paragraph" w:styleId="Zpat">
    <w:name w:val="footer"/>
    <w:basedOn w:val="Normln"/>
    <w:link w:val="ZpatChar"/>
    <w:uiPriority w:val="2"/>
    <w:unhideWhenUsed/>
    <w:rsid w:val="00165B84"/>
    <w:pPr>
      <w:tabs>
        <w:tab w:val="center" w:pos="4536"/>
        <w:tab w:val="right" w:pos="9072"/>
      </w:tabs>
      <w:jc w:val="center"/>
    </w:pPr>
  </w:style>
  <w:style w:type="character" w:customStyle="1" w:styleId="ZpatChar">
    <w:name w:val="Zápatí Char"/>
    <w:basedOn w:val="Standardnpsmoodstavce"/>
    <w:link w:val="Zpat"/>
    <w:uiPriority w:val="2"/>
    <w:rsid w:val="00B51527"/>
    <w:rPr>
      <w:sz w:val="24"/>
      <w:szCs w:val="24"/>
    </w:rPr>
  </w:style>
  <w:style w:type="paragraph" w:customStyle="1" w:styleId="Els-reference">
    <w:name w:val="Els-reference"/>
    <w:rsid w:val="00985C34"/>
    <w:pPr>
      <w:tabs>
        <w:tab w:val="left" w:pos="312"/>
      </w:tabs>
      <w:spacing w:line="200" w:lineRule="exact"/>
      <w:ind w:left="312" w:hanging="312"/>
    </w:pPr>
    <w:rPr>
      <w:rFonts w:eastAsia="SimSun"/>
      <w:noProof/>
      <w:sz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uiPriority w:val="1"/>
    <w:rsid w:val="00B51527"/>
    <w:rPr>
      <w:sz w:val="24"/>
      <w:szCs w:val="24"/>
    </w:rPr>
  </w:style>
  <w:style w:type="paragraph" w:styleId="Nadpis1">
    <w:name w:val="heading 1"/>
    <w:basedOn w:val="Normln"/>
    <w:next w:val="Normln"/>
    <w:link w:val="Nadpis1Char"/>
    <w:semiHidden/>
    <w:unhideWhenUsed/>
    <w:rsid w:val="008D6507"/>
    <w:pPr>
      <w:keepNext/>
      <w:keepLines/>
      <w:numPr>
        <w:numId w:val="1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semiHidden/>
    <w:unhideWhenUsed/>
    <w:qFormat/>
    <w:rsid w:val="001D104A"/>
    <w:pPr>
      <w:keepNext/>
      <w:keepLines/>
      <w:numPr>
        <w:ilvl w:val="1"/>
        <w:numId w:val="16"/>
      </w:numPr>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semiHidden/>
    <w:unhideWhenUsed/>
    <w:qFormat/>
    <w:rsid w:val="004F635D"/>
    <w:pPr>
      <w:keepNext/>
      <w:keepLines/>
      <w:numPr>
        <w:ilvl w:val="2"/>
        <w:numId w:val="16"/>
      </w:numPr>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semiHidden/>
    <w:unhideWhenUsed/>
    <w:qFormat/>
    <w:rsid w:val="00F33DDA"/>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rsid w:val="00AC4599"/>
    <w:rPr>
      <w:color w:val="0000FF"/>
      <w:u w:val="single"/>
    </w:rPr>
  </w:style>
  <w:style w:type="paragraph" w:customStyle="1" w:styleId="P12Autor">
    <w:name w:val="_P1.2 Autor"/>
    <w:basedOn w:val="Normln"/>
    <w:next w:val="P13Kontakty"/>
    <w:link w:val="P12AutorChar"/>
    <w:rsid w:val="00551D9F"/>
    <w:pPr>
      <w:spacing w:before="100"/>
    </w:pPr>
    <w:rPr>
      <w:b/>
    </w:rPr>
  </w:style>
  <w:style w:type="paragraph" w:styleId="Textbubliny">
    <w:name w:val="Balloon Text"/>
    <w:basedOn w:val="Normln"/>
    <w:semiHidden/>
    <w:rsid w:val="002E3C8F"/>
    <w:rPr>
      <w:rFonts w:ascii="Tahoma" w:hAnsi="Tahoma" w:cs="Tahoma"/>
      <w:sz w:val="16"/>
      <w:szCs w:val="16"/>
    </w:rPr>
  </w:style>
  <w:style w:type="paragraph" w:styleId="Rozloendokumentu">
    <w:name w:val="Document Map"/>
    <w:basedOn w:val="Normln"/>
    <w:semiHidden/>
    <w:rsid w:val="001F3700"/>
    <w:pPr>
      <w:shd w:val="clear" w:color="auto" w:fill="000080"/>
    </w:pPr>
    <w:rPr>
      <w:rFonts w:ascii="Tahoma" w:hAnsi="Tahoma" w:cs="Tahoma"/>
      <w:sz w:val="20"/>
      <w:szCs w:val="20"/>
    </w:rPr>
  </w:style>
  <w:style w:type="character" w:customStyle="1" w:styleId="P93Literaturanzevzdroje">
    <w:name w:val="_P9.3 Literatura název zdroje"/>
    <w:basedOn w:val="Standardnpsmoodstavce"/>
    <w:rsid w:val="00F60D39"/>
    <w:rPr>
      <w:i/>
      <w:iCs/>
    </w:rPr>
  </w:style>
  <w:style w:type="table" w:styleId="Mkatabulky">
    <w:name w:val="Table Grid"/>
    <w:basedOn w:val="Normlntabulka"/>
    <w:rsid w:val="00E77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Nzevlnku">
    <w:name w:val="_P1.1 Název článku"/>
    <w:basedOn w:val="Normln"/>
    <w:link w:val="P11NzevlnkuChar"/>
    <w:qFormat/>
    <w:rsid w:val="005B4F2B"/>
    <w:pPr>
      <w:spacing w:after="120"/>
      <w:jc w:val="center"/>
    </w:pPr>
    <w:rPr>
      <w:b/>
      <w:caps/>
      <w:sz w:val="28"/>
    </w:rPr>
  </w:style>
  <w:style w:type="paragraph" w:customStyle="1" w:styleId="P22Abstrakttext">
    <w:name w:val="_P2.2 Abstrakt text"/>
    <w:basedOn w:val="Normln"/>
    <w:link w:val="P22AbstrakttextChar"/>
    <w:rsid w:val="00B51527"/>
    <w:pPr>
      <w:jc w:val="both"/>
    </w:pPr>
    <w:rPr>
      <w:i/>
      <w:iCs/>
      <w:szCs w:val="20"/>
      <w:lang w:val="en-US"/>
    </w:rPr>
  </w:style>
  <w:style w:type="character" w:customStyle="1" w:styleId="Nadpis1Char">
    <w:name w:val="Nadpis 1 Char"/>
    <w:basedOn w:val="Standardnpsmoodstavce"/>
    <w:link w:val="Nadpis1"/>
    <w:semiHidden/>
    <w:rsid w:val="00E052B3"/>
    <w:rPr>
      <w:rFonts w:asciiTheme="majorHAnsi" w:eastAsiaTheme="majorEastAsia" w:hAnsiTheme="majorHAnsi" w:cstheme="majorBidi"/>
      <w:b/>
      <w:bCs/>
      <w:color w:val="365F91" w:themeColor="accent1" w:themeShade="BF"/>
      <w:sz w:val="28"/>
      <w:szCs w:val="28"/>
    </w:rPr>
  </w:style>
  <w:style w:type="character" w:customStyle="1" w:styleId="P22AbstrakttextChar">
    <w:name w:val="_P2.2 Abstrakt text Char"/>
    <w:basedOn w:val="Standardnpsmoodstavce"/>
    <w:link w:val="P22Abstrakttext"/>
    <w:rsid w:val="00B51527"/>
    <w:rPr>
      <w:i/>
      <w:iCs/>
      <w:sz w:val="24"/>
      <w:lang w:val="en-US"/>
    </w:rPr>
  </w:style>
  <w:style w:type="character" w:customStyle="1" w:styleId="P11NzevlnkuChar">
    <w:name w:val="_P1.1 Název článku Char"/>
    <w:basedOn w:val="Nadpis1Char"/>
    <w:link w:val="P11Nzevlnku"/>
    <w:rsid w:val="005B4F2B"/>
    <w:rPr>
      <w:rFonts w:asciiTheme="majorHAnsi" w:eastAsiaTheme="majorEastAsia" w:hAnsiTheme="majorHAnsi" w:cstheme="majorBidi"/>
      <w:b/>
      <w:bCs w:val="0"/>
      <w:caps/>
      <w:color w:val="365F91" w:themeColor="accent1" w:themeShade="BF"/>
      <w:sz w:val="28"/>
      <w:szCs w:val="24"/>
    </w:rPr>
  </w:style>
  <w:style w:type="paragraph" w:customStyle="1" w:styleId="P4Textlnku">
    <w:name w:val="_P4 Text článku"/>
    <w:basedOn w:val="Normln"/>
    <w:link w:val="P4TextlnkuChar"/>
    <w:qFormat/>
    <w:rsid w:val="00CE7BD2"/>
    <w:pPr>
      <w:spacing w:before="120" w:after="120"/>
      <w:jc w:val="both"/>
    </w:pPr>
    <w:rPr>
      <w:szCs w:val="20"/>
    </w:rPr>
  </w:style>
  <w:style w:type="paragraph" w:customStyle="1" w:styleId="P51Odrky">
    <w:name w:val="_P5.1 Odrážky"/>
    <w:basedOn w:val="Normln"/>
    <w:link w:val="P51OdrkyChar"/>
    <w:qFormat/>
    <w:rsid w:val="008F7AD9"/>
    <w:pPr>
      <w:numPr>
        <w:numId w:val="1"/>
      </w:numPr>
      <w:ind w:left="714" w:hanging="357"/>
      <w:jc w:val="both"/>
    </w:pPr>
  </w:style>
  <w:style w:type="character" w:customStyle="1" w:styleId="P4TextlnkuChar">
    <w:name w:val="_P4 Text článku Char"/>
    <w:basedOn w:val="Standardnpsmoodstavce"/>
    <w:link w:val="P4Textlnku"/>
    <w:rsid w:val="00CE7BD2"/>
    <w:rPr>
      <w:sz w:val="24"/>
    </w:rPr>
  </w:style>
  <w:style w:type="paragraph" w:customStyle="1" w:styleId="P31Nadpis1rove">
    <w:name w:val="_P3.1 Nadpis 1.úroveň"/>
    <w:next w:val="P4Textlnku"/>
    <w:link w:val="P31Nadpis1roveChar"/>
    <w:qFormat/>
    <w:rsid w:val="003A2A37"/>
    <w:pPr>
      <w:numPr>
        <w:numId w:val="8"/>
      </w:numPr>
      <w:spacing w:before="500"/>
      <w:outlineLvl w:val="0"/>
    </w:pPr>
    <w:rPr>
      <w:rFonts w:eastAsiaTheme="majorEastAsia" w:cstheme="majorBidi"/>
      <w:b/>
      <w:bCs/>
      <w:caps/>
      <w:sz w:val="24"/>
    </w:rPr>
  </w:style>
  <w:style w:type="character" w:customStyle="1" w:styleId="P51OdrkyChar">
    <w:name w:val="_P5.1 Odrážky Char"/>
    <w:basedOn w:val="Standardnpsmoodstavce"/>
    <w:link w:val="P51Odrky"/>
    <w:rsid w:val="008F7AD9"/>
    <w:rPr>
      <w:sz w:val="24"/>
      <w:szCs w:val="24"/>
    </w:rPr>
  </w:style>
  <w:style w:type="paragraph" w:customStyle="1" w:styleId="P21Abstraktnadpis">
    <w:name w:val="_P2.1 Abstrakt nadpis"/>
    <w:next w:val="P22Abstrakttext"/>
    <w:link w:val="P21AbstraktnadpisChar"/>
    <w:rsid w:val="00C5264C"/>
    <w:pPr>
      <w:spacing w:before="500"/>
    </w:pPr>
    <w:rPr>
      <w:rFonts w:eastAsiaTheme="majorEastAsia" w:cstheme="majorBidi"/>
      <w:b/>
      <w:sz w:val="24"/>
      <w:lang w:val="en-US"/>
    </w:rPr>
  </w:style>
  <w:style w:type="character" w:customStyle="1" w:styleId="Nadpis2Char">
    <w:name w:val="Nadpis 2 Char"/>
    <w:basedOn w:val="Standardnpsmoodstavce"/>
    <w:link w:val="Nadpis2"/>
    <w:semiHidden/>
    <w:rsid w:val="001D104A"/>
    <w:rPr>
      <w:rFonts w:asciiTheme="majorHAnsi" w:eastAsiaTheme="majorEastAsia" w:hAnsiTheme="majorHAnsi" w:cstheme="majorBidi"/>
      <w:b/>
      <w:bCs/>
      <w:color w:val="4F81BD" w:themeColor="accent1"/>
      <w:sz w:val="26"/>
      <w:szCs w:val="26"/>
    </w:rPr>
  </w:style>
  <w:style w:type="character" w:customStyle="1" w:styleId="P31Nadpis1roveChar">
    <w:name w:val="_P3.1 Nadpis 1.úroveň Char"/>
    <w:basedOn w:val="Nadpis2Char"/>
    <w:link w:val="P31Nadpis1rove"/>
    <w:rsid w:val="003A2A37"/>
    <w:rPr>
      <w:rFonts w:asciiTheme="majorHAnsi" w:eastAsiaTheme="majorEastAsia" w:hAnsiTheme="majorHAnsi" w:cstheme="majorBidi"/>
      <w:b/>
      <w:bCs/>
      <w:caps/>
      <w:color w:val="4F81BD" w:themeColor="accent1"/>
      <w:sz w:val="24"/>
      <w:szCs w:val="26"/>
    </w:rPr>
  </w:style>
  <w:style w:type="character" w:customStyle="1" w:styleId="P12AutorChar">
    <w:name w:val="_P1.2 Autor Char"/>
    <w:basedOn w:val="Standardnpsmoodstavce"/>
    <w:link w:val="P12Autor"/>
    <w:rsid w:val="00551D9F"/>
    <w:rPr>
      <w:b/>
      <w:sz w:val="24"/>
      <w:szCs w:val="24"/>
    </w:rPr>
  </w:style>
  <w:style w:type="character" w:customStyle="1" w:styleId="P21AbstraktnadpisChar">
    <w:name w:val="_P2.1 Abstrakt nadpis Char"/>
    <w:basedOn w:val="Nadpis2Char"/>
    <w:link w:val="P21Abstraktnadpis"/>
    <w:rsid w:val="00C5264C"/>
    <w:rPr>
      <w:rFonts w:asciiTheme="majorHAnsi" w:eastAsiaTheme="majorEastAsia" w:hAnsiTheme="majorHAnsi" w:cstheme="majorBidi"/>
      <w:b/>
      <w:bCs w:val="0"/>
      <w:color w:val="4F81BD" w:themeColor="accent1"/>
      <w:sz w:val="24"/>
      <w:szCs w:val="26"/>
      <w:lang w:val="en-US"/>
    </w:rPr>
  </w:style>
  <w:style w:type="paragraph" w:customStyle="1" w:styleId="P6Popisobrzku">
    <w:name w:val="_P6 Popis obrázku"/>
    <w:basedOn w:val="Normln"/>
    <w:link w:val="P6PopisobrzkuChar"/>
    <w:rsid w:val="004C72EF"/>
    <w:pPr>
      <w:spacing w:before="200" w:after="200"/>
      <w:jc w:val="center"/>
    </w:pPr>
    <w:rPr>
      <w:rFonts w:eastAsia="Calibri"/>
      <w:i/>
      <w:sz w:val="20"/>
      <w:szCs w:val="21"/>
    </w:rPr>
  </w:style>
  <w:style w:type="character" w:customStyle="1" w:styleId="P6PopisobrzkuChar">
    <w:name w:val="_P6 Popis obrázku Char"/>
    <w:basedOn w:val="Standardnpsmoodstavce"/>
    <w:link w:val="P6Popisobrzku"/>
    <w:rsid w:val="004C72EF"/>
    <w:rPr>
      <w:rFonts w:eastAsia="Calibri"/>
      <w:i/>
      <w:szCs w:val="21"/>
    </w:rPr>
  </w:style>
  <w:style w:type="paragraph" w:customStyle="1" w:styleId="P91Literaturanadpis">
    <w:name w:val="_P9.1 Literatura nadpis"/>
    <w:basedOn w:val="Normln"/>
    <w:next w:val="P92Literaturatext"/>
    <w:link w:val="P91LiteraturanadpisChar"/>
    <w:rsid w:val="00096B42"/>
    <w:pPr>
      <w:spacing w:before="300"/>
      <w:jc w:val="both"/>
    </w:pPr>
    <w:rPr>
      <w:b/>
    </w:rPr>
  </w:style>
  <w:style w:type="character" w:customStyle="1" w:styleId="P91LiteraturanadpisChar">
    <w:name w:val="_P9.1 Literatura nadpis Char"/>
    <w:basedOn w:val="Standardnpsmoodstavce"/>
    <w:link w:val="P91Literaturanadpis"/>
    <w:rsid w:val="00096B42"/>
    <w:rPr>
      <w:b/>
      <w:sz w:val="24"/>
      <w:szCs w:val="24"/>
    </w:rPr>
  </w:style>
  <w:style w:type="paragraph" w:customStyle="1" w:styleId="P32Nadpis2rove">
    <w:name w:val="_P3.2 Nadpis 2.úroveň"/>
    <w:next w:val="P4Textlnku"/>
    <w:link w:val="P32Nadpis2roveChar"/>
    <w:qFormat/>
    <w:rsid w:val="0040328B"/>
    <w:pPr>
      <w:numPr>
        <w:ilvl w:val="1"/>
        <w:numId w:val="8"/>
      </w:numPr>
      <w:spacing w:before="200"/>
      <w:outlineLvl w:val="1"/>
    </w:pPr>
    <w:rPr>
      <w:rFonts w:eastAsiaTheme="majorEastAsia" w:cstheme="majorBidi"/>
      <w:b/>
      <w:bCs/>
      <w:sz w:val="24"/>
    </w:rPr>
  </w:style>
  <w:style w:type="paragraph" w:customStyle="1" w:styleId="P34Nadpis4rove">
    <w:name w:val="_P3.4 Nadpis 4.úroveň"/>
    <w:basedOn w:val="Nadpis1"/>
    <w:next w:val="P4Textlnku"/>
    <w:link w:val="P34Nadpis4roveChar"/>
    <w:rsid w:val="002E076A"/>
    <w:pPr>
      <w:numPr>
        <w:ilvl w:val="3"/>
        <w:numId w:val="8"/>
      </w:numPr>
      <w:spacing w:before="200"/>
      <w:outlineLvl w:val="3"/>
    </w:pPr>
    <w:rPr>
      <w:rFonts w:ascii="Times New Roman" w:hAnsi="Times New Roman"/>
      <w:b w:val="0"/>
      <w:i/>
      <w:color w:val="auto"/>
      <w:sz w:val="24"/>
      <w:u w:val="single"/>
    </w:rPr>
  </w:style>
  <w:style w:type="character" w:customStyle="1" w:styleId="P32Nadpis2roveChar">
    <w:name w:val="_P3.2 Nadpis 2.úroveň Char"/>
    <w:basedOn w:val="P31Nadpis1roveChar"/>
    <w:link w:val="P32Nadpis2rove"/>
    <w:rsid w:val="0040328B"/>
    <w:rPr>
      <w:rFonts w:asciiTheme="majorHAnsi" w:eastAsiaTheme="majorEastAsia" w:hAnsiTheme="majorHAnsi" w:cstheme="majorBidi"/>
      <w:b/>
      <w:bCs/>
      <w:caps w:val="0"/>
      <w:color w:val="4F81BD" w:themeColor="accent1"/>
      <w:sz w:val="24"/>
      <w:szCs w:val="26"/>
    </w:rPr>
  </w:style>
  <w:style w:type="paragraph" w:customStyle="1" w:styleId="P33Nadpis3rove">
    <w:name w:val="_P3.3 Nadpis 3.úroveň"/>
    <w:next w:val="P4Textlnku"/>
    <w:link w:val="P33Nadpis3roveChar"/>
    <w:rsid w:val="000408E4"/>
    <w:pPr>
      <w:numPr>
        <w:ilvl w:val="2"/>
        <w:numId w:val="8"/>
      </w:numPr>
      <w:spacing w:before="200"/>
      <w:outlineLvl w:val="2"/>
    </w:pPr>
    <w:rPr>
      <w:rFonts w:eastAsiaTheme="majorEastAsia" w:cstheme="majorBidi"/>
      <w:b/>
      <w:bCs/>
      <w:i/>
      <w:sz w:val="24"/>
    </w:rPr>
  </w:style>
  <w:style w:type="character" w:customStyle="1" w:styleId="P33Nadpis3roveChar">
    <w:name w:val="_P3.3 Nadpis 3.úroveň Char"/>
    <w:basedOn w:val="Nadpis3Char"/>
    <w:link w:val="P33Nadpis3rove"/>
    <w:rsid w:val="000408E4"/>
    <w:rPr>
      <w:rFonts w:asciiTheme="majorHAnsi" w:eastAsiaTheme="majorEastAsia" w:hAnsiTheme="majorHAnsi" w:cstheme="majorBidi"/>
      <w:b/>
      <w:bCs/>
      <w:i/>
      <w:color w:val="4F81BD" w:themeColor="accent1"/>
      <w:sz w:val="24"/>
      <w:szCs w:val="24"/>
    </w:rPr>
  </w:style>
  <w:style w:type="character" w:customStyle="1" w:styleId="P34Nadpis4roveChar">
    <w:name w:val="_P3.4 Nadpis 4.úroveň Char"/>
    <w:basedOn w:val="Standardnpsmoodstavce"/>
    <w:link w:val="P34Nadpis4rove"/>
    <w:rsid w:val="002E076A"/>
    <w:rPr>
      <w:rFonts w:eastAsiaTheme="majorEastAsia" w:cstheme="majorBidi"/>
      <w:bCs/>
      <w:i/>
      <w:sz w:val="24"/>
      <w:szCs w:val="28"/>
      <w:u w:val="single"/>
    </w:rPr>
  </w:style>
  <w:style w:type="character" w:customStyle="1" w:styleId="Nadpis3Char">
    <w:name w:val="Nadpis 3 Char"/>
    <w:basedOn w:val="Standardnpsmoodstavce"/>
    <w:link w:val="Nadpis3"/>
    <w:semiHidden/>
    <w:rsid w:val="004F635D"/>
    <w:rPr>
      <w:rFonts w:asciiTheme="majorHAnsi" w:eastAsiaTheme="majorEastAsia" w:hAnsiTheme="majorHAnsi" w:cstheme="majorBidi"/>
      <w:b/>
      <w:bCs/>
      <w:color w:val="4F81BD" w:themeColor="accent1"/>
      <w:sz w:val="24"/>
      <w:szCs w:val="24"/>
    </w:rPr>
  </w:style>
  <w:style w:type="character" w:customStyle="1" w:styleId="Nadpis4Char">
    <w:name w:val="Nadpis 4 Char"/>
    <w:basedOn w:val="Standardnpsmoodstavce"/>
    <w:link w:val="Nadpis4"/>
    <w:semiHidden/>
    <w:rsid w:val="00F33DDA"/>
    <w:rPr>
      <w:rFonts w:asciiTheme="majorHAnsi" w:eastAsiaTheme="majorEastAsia" w:hAnsiTheme="majorHAnsi" w:cstheme="majorBidi"/>
      <w:b/>
      <w:bCs/>
      <w:i/>
      <w:iCs/>
      <w:color w:val="4F81BD" w:themeColor="accent1"/>
      <w:sz w:val="24"/>
      <w:szCs w:val="24"/>
    </w:rPr>
  </w:style>
  <w:style w:type="paragraph" w:customStyle="1" w:styleId="P52Seznamslovan">
    <w:name w:val="_P5.2 Seznam číslovaný"/>
    <w:basedOn w:val="Normln"/>
    <w:link w:val="P52SeznamslovanChar"/>
    <w:qFormat/>
    <w:rsid w:val="008F7AD9"/>
    <w:pPr>
      <w:numPr>
        <w:numId w:val="11"/>
      </w:numPr>
      <w:ind w:left="714" w:hanging="357"/>
      <w:contextualSpacing/>
    </w:pPr>
  </w:style>
  <w:style w:type="character" w:customStyle="1" w:styleId="P52SeznamslovanChar">
    <w:name w:val="_P5.2 Seznam číslovaný Char"/>
    <w:basedOn w:val="Standardnpsmoodstavce"/>
    <w:link w:val="P52Seznamslovan"/>
    <w:rsid w:val="008F7AD9"/>
    <w:rPr>
      <w:sz w:val="24"/>
      <w:szCs w:val="24"/>
    </w:rPr>
  </w:style>
  <w:style w:type="paragraph" w:customStyle="1" w:styleId="P92Literaturatext">
    <w:name w:val="_P9.2 Literatura text"/>
    <w:basedOn w:val="Normln"/>
    <w:rsid w:val="00DA42AD"/>
    <w:pPr>
      <w:numPr>
        <w:numId w:val="13"/>
      </w:numPr>
      <w:tabs>
        <w:tab w:val="clear" w:pos="1287"/>
        <w:tab w:val="num" w:pos="567"/>
      </w:tabs>
      <w:spacing w:before="60" w:after="60"/>
      <w:ind w:left="567" w:hanging="567"/>
      <w:jc w:val="both"/>
    </w:pPr>
    <w:rPr>
      <w:sz w:val="20"/>
      <w:szCs w:val="20"/>
    </w:rPr>
  </w:style>
  <w:style w:type="character" w:customStyle="1" w:styleId="BodytextChar">
    <w:name w:val="Body text Char"/>
    <w:link w:val="Zkladntext1"/>
    <w:semiHidden/>
    <w:rsid w:val="00EF08CB"/>
    <w:rPr>
      <w:sz w:val="24"/>
      <w:lang w:val="en-US" w:eastAsia="en-US"/>
    </w:rPr>
  </w:style>
  <w:style w:type="paragraph" w:customStyle="1" w:styleId="Zkladntext1">
    <w:name w:val="Základní text1"/>
    <w:basedOn w:val="Normln"/>
    <w:link w:val="BodytextChar"/>
    <w:semiHidden/>
    <w:rsid w:val="00F53CD2"/>
    <w:pPr>
      <w:jc w:val="center"/>
    </w:pPr>
    <w:rPr>
      <w:szCs w:val="20"/>
      <w:lang w:val="en-US" w:eastAsia="en-US"/>
    </w:rPr>
  </w:style>
  <w:style w:type="paragraph" w:customStyle="1" w:styleId="Tabledescription">
    <w:name w:val="Table description"/>
    <w:basedOn w:val="Normln"/>
    <w:link w:val="TabledescriptionChar"/>
    <w:semiHidden/>
    <w:qFormat/>
    <w:rsid w:val="00F53CD2"/>
    <w:pPr>
      <w:spacing w:before="120" w:after="60"/>
    </w:pPr>
    <w:rPr>
      <w:szCs w:val="20"/>
    </w:rPr>
  </w:style>
  <w:style w:type="character" w:customStyle="1" w:styleId="TabledescriptionChar">
    <w:name w:val="Table description Char"/>
    <w:basedOn w:val="Standardnpsmoodstavce"/>
    <w:link w:val="Tabledescription"/>
    <w:semiHidden/>
    <w:rsid w:val="00EF08CB"/>
    <w:rPr>
      <w:sz w:val="24"/>
    </w:rPr>
  </w:style>
  <w:style w:type="paragraph" w:customStyle="1" w:styleId="P13Kontakty">
    <w:name w:val="_P1.3 Kontakty"/>
    <w:basedOn w:val="Normln"/>
    <w:link w:val="P13KontaktyChar"/>
    <w:rsid w:val="009C34F4"/>
    <w:rPr>
      <w:szCs w:val="20"/>
    </w:rPr>
  </w:style>
  <w:style w:type="character" w:customStyle="1" w:styleId="P13KontaktyChar">
    <w:name w:val="_P1.3 Kontakty Char"/>
    <w:basedOn w:val="Standardnpsmoodstavce"/>
    <w:link w:val="P13Kontakty"/>
    <w:rsid w:val="009C34F4"/>
    <w:rPr>
      <w:sz w:val="24"/>
      <w:szCs w:val="24"/>
    </w:rPr>
  </w:style>
  <w:style w:type="paragraph" w:customStyle="1" w:styleId="P71Tabulkanzev">
    <w:name w:val="_P7.1 Tabulka název"/>
    <w:basedOn w:val="Tabledescription"/>
    <w:rsid w:val="00E70975"/>
    <w:pPr>
      <w:spacing w:before="200" w:after="120"/>
    </w:pPr>
  </w:style>
  <w:style w:type="paragraph" w:customStyle="1" w:styleId="P72Tabulkatext">
    <w:name w:val="_P7.2 Tabulka text"/>
    <w:basedOn w:val="Zkladntext1"/>
    <w:link w:val="P72TabulkatextChar"/>
    <w:rsid w:val="009E4CD1"/>
    <w:rPr>
      <w:lang w:val="cs-CZ"/>
    </w:rPr>
  </w:style>
  <w:style w:type="character" w:customStyle="1" w:styleId="P72TabulkatextChar">
    <w:name w:val="_P7.2 Tabulka text Char"/>
    <w:basedOn w:val="BodytextChar"/>
    <w:link w:val="P72Tabulkatext"/>
    <w:rsid w:val="009E4CD1"/>
    <w:rPr>
      <w:sz w:val="24"/>
      <w:lang w:val="en-US" w:eastAsia="en-US"/>
    </w:rPr>
  </w:style>
  <w:style w:type="paragraph" w:styleId="Zhlav">
    <w:name w:val="header"/>
    <w:basedOn w:val="Normln"/>
    <w:link w:val="ZhlavChar"/>
    <w:uiPriority w:val="2"/>
    <w:semiHidden/>
    <w:rsid w:val="00165B84"/>
    <w:pPr>
      <w:tabs>
        <w:tab w:val="center" w:pos="4536"/>
        <w:tab w:val="right" w:pos="9072"/>
      </w:tabs>
    </w:pPr>
  </w:style>
  <w:style w:type="character" w:customStyle="1" w:styleId="ZhlavChar">
    <w:name w:val="Záhlaví Char"/>
    <w:basedOn w:val="Standardnpsmoodstavce"/>
    <w:link w:val="Zhlav"/>
    <w:uiPriority w:val="2"/>
    <w:semiHidden/>
    <w:rsid w:val="00B51527"/>
    <w:rPr>
      <w:sz w:val="24"/>
      <w:szCs w:val="24"/>
    </w:rPr>
  </w:style>
  <w:style w:type="paragraph" w:styleId="Zpat">
    <w:name w:val="footer"/>
    <w:basedOn w:val="Normln"/>
    <w:link w:val="ZpatChar"/>
    <w:uiPriority w:val="2"/>
    <w:unhideWhenUsed/>
    <w:rsid w:val="00165B84"/>
    <w:pPr>
      <w:tabs>
        <w:tab w:val="center" w:pos="4536"/>
        <w:tab w:val="right" w:pos="9072"/>
      </w:tabs>
      <w:jc w:val="center"/>
    </w:pPr>
  </w:style>
  <w:style w:type="character" w:customStyle="1" w:styleId="ZpatChar">
    <w:name w:val="Zápatí Char"/>
    <w:basedOn w:val="Standardnpsmoodstavce"/>
    <w:link w:val="Zpat"/>
    <w:uiPriority w:val="2"/>
    <w:rsid w:val="00B51527"/>
    <w:rPr>
      <w:sz w:val="24"/>
      <w:szCs w:val="24"/>
    </w:rPr>
  </w:style>
  <w:style w:type="paragraph" w:customStyle="1" w:styleId="Els-reference">
    <w:name w:val="Els-reference"/>
    <w:rsid w:val="00985C34"/>
    <w:pPr>
      <w:tabs>
        <w:tab w:val="left" w:pos="312"/>
      </w:tabs>
      <w:spacing w:line="200" w:lineRule="exact"/>
      <w:ind w:left="312" w:hanging="312"/>
    </w:pPr>
    <w:rPr>
      <w:rFonts w:eastAsia="SimSun"/>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542900">
      <w:bodyDiv w:val="1"/>
      <w:marLeft w:val="0"/>
      <w:marRight w:val="0"/>
      <w:marTop w:val="0"/>
      <w:marBottom w:val="0"/>
      <w:divBdr>
        <w:top w:val="none" w:sz="0" w:space="0" w:color="auto"/>
        <w:left w:val="none" w:sz="0" w:space="0" w:color="auto"/>
        <w:bottom w:val="none" w:sz="0" w:space="0" w:color="auto"/>
        <w:right w:val="none" w:sz="0" w:space="0" w:color="auto"/>
      </w:divBdr>
    </w:div>
    <w:div w:id="205484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20Waclawik\Desktop\sablona.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eminář Zpevňování">
      <a:majorFont>
        <a:latin typeface="Times New Roman"/>
        <a:ea typeface=""/>
        <a:cs typeface=""/>
      </a:majorFont>
      <a:minorFont>
        <a:latin typeface="Times New Roman"/>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8C2D3-42CE-4655-A88E-BF6068676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sablona.dotx</Template>
  <TotalTime>1</TotalTime>
  <Pages>7</Pages>
  <Words>1458</Words>
  <Characters>8604</Characters>
  <Application>Microsoft Office Word</Application>
  <DocSecurity>0</DocSecurity>
  <Lines>71</Lines>
  <Paragraphs>20</Paragraphs>
  <ScaleCrop>false</ScaleCrop>
  <HeadingPairs>
    <vt:vector size="2" baseType="variant">
      <vt:variant>
        <vt:lpstr>Název</vt:lpstr>
      </vt:variant>
      <vt:variant>
        <vt:i4>1</vt:i4>
      </vt:variant>
    </vt:vector>
  </HeadingPairs>
  <TitlesOfParts>
    <vt:vector size="1" baseType="lpstr">
      <vt:lpstr>Základní přístupy k řešení sanací</vt:lpstr>
    </vt:vector>
  </TitlesOfParts>
  <Company>Orica Limited</Company>
  <LinksUpToDate>false</LinksUpToDate>
  <CharactersWithSpaces>10042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Základní přístupy k řešení sanací</dc:title>
  <dc:creator>Petr Waclawik</dc:creator>
  <cp:lastModifiedBy>Eva Dudkova</cp:lastModifiedBy>
  <cp:revision>2</cp:revision>
  <cp:lastPrinted>2017-10-30T14:50:00Z</cp:lastPrinted>
  <dcterms:created xsi:type="dcterms:W3CDTF">2019-02-21T11:31:00Z</dcterms:created>
  <dcterms:modified xsi:type="dcterms:W3CDTF">2019-02-21T11:31:00Z</dcterms:modified>
</cp:coreProperties>
</file>